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DD" w:rsidRDefault="006909DD" w:rsidP="006909DD">
      <w:pPr>
        <w:pStyle w:val="Ttulo1"/>
        <w:spacing w:before="0"/>
        <w:jc w:val="center"/>
      </w:pPr>
      <w:r>
        <w:t xml:space="preserve">NOTA SOLICITUD DE  CAMBIO DE PLAN DE ESTUDIO ESTUDIANTES DE </w:t>
      </w:r>
    </w:p>
    <w:p w:rsidR="006909DD" w:rsidRDefault="006909DD" w:rsidP="006909DD">
      <w:pPr>
        <w:pStyle w:val="Ttulo1"/>
        <w:spacing w:before="0"/>
        <w:jc w:val="center"/>
      </w:pPr>
      <w:r>
        <w:t xml:space="preserve">PROF. EDUC. </w:t>
      </w:r>
      <w:r w:rsidR="00DC4910">
        <w:t xml:space="preserve">INICIAL Y PROF. EDUC. PRIMARIA </w:t>
      </w:r>
      <w:r>
        <w:t xml:space="preserve">PLAN </w:t>
      </w:r>
      <w:r w:rsidR="00DC4910">
        <w:t>628/2008</w:t>
      </w:r>
    </w:p>
    <w:p w:rsidR="006909DD" w:rsidRDefault="006909DD" w:rsidP="006909DD">
      <w:pPr>
        <w:jc w:val="right"/>
      </w:pPr>
    </w:p>
    <w:p w:rsidR="006909DD" w:rsidRPr="006909DD" w:rsidRDefault="006909DD" w:rsidP="006909DD">
      <w:pPr>
        <w:jc w:val="right"/>
        <w:rPr>
          <w:sz w:val="24"/>
        </w:rPr>
      </w:pPr>
      <w:r w:rsidRPr="006909DD">
        <w:rPr>
          <w:sz w:val="24"/>
        </w:rPr>
        <w:t>Jesús María…………….de……………………………….del 20……….</w:t>
      </w:r>
    </w:p>
    <w:p w:rsidR="006909DD" w:rsidRDefault="006909DD" w:rsidP="006909DD"/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>A la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 xml:space="preserve">Directora del 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 xml:space="preserve">Inst. </w:t>
      </w:r>
      <w:proofErr w:type="spellStart"/>
      <w:r w:rsidRPr="006909DD">
        <w:rPr>
          <w:sz w:val="24"/>
        </w:rPr>
        <w:t>Sup</w:t>
      </w:r>
      <w:proofErr w:type="spellEnd"/>
      <w:r w:rsidRPr="006909DD">
        <w:rPr>
          <w:sz w:val="24"/>
        </w:rPr>
        <w:t>. “</w:t>
      </w:r>
      <w:proofErr w:type="spellStart"/>
      <w:r w:rsidRPr="006909DD">
        <w:rPr>
          <w:sz w:val="24"/>
        </w:rPr>
        <w:t>Zarela</w:t>
      </w:r>
      <w:proofErr w:type="spellEnd"/>
      <w:r w:rsidRPr="006909DD">
        <w:rPr>
          <w:sz w:val="24"/>
        </w:rPr>
        <w:t xml:space="preserve"> Moyano de Toledo”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>Lic. y Prof. Claudia Leticia de la Fuente</w:t>
      </w:r>
    </w:p>
    <w:p w:rsidR="006909DD" w:rsidRPr="006909DD" w:rsidRDefault="006909DD" w:rsidP="00413A09">
      <w:pPr>
        <w:spacing w:after="0" w:line="276" w:lineRule="auto"/>
        <w:rPr>
          <w:sz w:val="24"/>
        </w:rPr>
      </w:pPr>
      <w:r w:rsidRPr="006909DD">
        <w:rPr>
          <w:sz w:val="24"/>
        </w:rPr>
        <w:t>S_______________/_______________D</w:t>
      </w:r>
    </w:p>
    <w:p w:rsidR="006909DD" w:rsidRDefault="006909DD" w:rsidP="00413A09">
      <w:pPr>
        <w:spacing w:line="276" w:lineRule="auto"/>
      </w:pPr>
    </w:p>
    <w:p w:rsidR="006909DD" w:rsidRPr="006909DD" w:rsidRDefault="006909DD" w:rsidP="00413A09">
      <w:pPr>
        <w:spacing w:line="276" w:lineRule="auto"/>
        <w:jc w:val="both"/>
        <w:rPr>
          <w:sz w:val="24"/>
        </w:rPr>
      </w:pPr>
      <w:r w:rsidRPr="006909DD">
        <w:rPr>
          <w:sz w:val="24"/>
        </w:rPr>
        <w:t>De mi consideración:</w:t>
      </w:r>
    </w:p>
    <w:p w:rsidR="00127365" w:rsidRDefault="006909DD" w:rsidP="00413A09">
      <w:pPr>
        <w:spacing w:line="276" w:lineRule="auto"/>
        <w:ind w:firstLine="2127"/>
        <w:jc w:val="both"/>
        <w:rPr>
          <w:sz w:val="24"/>
        </w:rPr>
      </w:pPr>
      <w:r w:rsidRPr="006909DD">
        <w:rPr>
          <w:sz w:val="24"/>
        </w:rPr>
        <w:t>El/La que suscribe,…………..…………………………………………………………... DNI N°…………………………… estudiante de la Carrera  ………………………………………………………… cohorte…………………………</w:t>
      </w:r>
      <w:r w:rsidR="006C0E02">
        <w:rPr>
          <w:sz w:val="24"/>
        </w:rPr>
        <w:t xml:space="preserve">, </w:t>
      </w:r>
      <w:r>
        <w:rPr>
          <w:sz w:val="24"/>
        </w:rPr>
        <w:t xml:space="preserve"> </w:t>
      </w:r>
      <w:r w:rsidR="006C0E02">
        <w:rPr>
          <w:sz w:val="24"/>
        </w:rPr>
        <w:t xml:space="preserve">se dirige a Ud. para </w:t>
      </w:r>
      <w:r w:rsidR="006C0E02" w:rsidRPr="00413A09">
        <w:rPr>
          <w:b/>
          <w:sz w:val="24"/>
        </w:rPr>
        <w:t xml:space="preserve">SOLICITAR </w:t>
      </w:r>
      <w:r w:rsidRPr="00413A09">
        <w:rPr>
          <w:b/>
          <w:sz w:val="24"/>
        </w:rPr>
        <w:t xml:space="preserve">CAMBIO </w:t>
      </w:r>
      <w:r w:rsidR="006C0E02" w:rsidRPr="00413A09">
        <w:rPr>
          <w:b/>
          <w:sz w:val="24"/>
        </w:rPr>
        <w:t xml:space="preserve">AL </w:t>
      </w:r>
      <w:r w:rsidRPr="00413A09">
        <w:rPr>
          <w:b/>
          <w:sz w:val="24"/>
        </w:rPr>
        <w:t xml:space="preserve">PLAN DE ESTUDIO </w:t>
      </w:r>
      <w:r w:rsidR="006C0E02" w:rsidRPr="00413A09">
        <w:rPr>
          <w:b/>
          <w:sz w:val="24"/>
        </w:rPr>
        <w:t xml:space="preserve">VIGENTE </w:t>
      </w:r>
      <w:r w:rsidR="009574AE" w:rsidRPr="00413A09">
        <w:rPr>
          <w:b/>
          <w:sz w:val="24"/>
        </w:rPr>
        <w:t>RES. MIN</w:t>
      </w:r>
      <w:r w:rsidR="006C0E02" w:rsidRPr="00413A09">
        <w:rPr>
          <w:b/>
          <w:sz w:val="24"/>
        </w:rPr>
        <w:t>.</w:t>
      </w:r>
      <w:r w:rsidR="009574AE" w:rsidRPr="00413A09">
        <w:rPr>
          <w:b/>
          <w:sz w:val="24"/>
        </w:rPr>
        <w:t xml:space="preserve"> 97</w:t>
      </w:r>
      <w:r w:rsidR="00DC4910">
        <w:rPr>
          <w:b/>
          <w:sz w:val="24"/>
        </w:rPr>
        <w:t>9</w:t>
      </w:r>
      <w:r w:rsidR="009574AE" w:rsidRPr="00413A09">
        <w:rPr>
          <w:b/>
          <w:sz w:val="24"/>
        </w:rPr>
        <w:t>/2014</w:t>
      </w:r>
      <w:r w:rsidR="009574AE">
        <w:rPr>
          <w:sz w:val="24"/>
        </w:rPr>
        <w:t>,</w:t>
      </w:r>
      <w:r w:rsidR="009574AE" w:rsidRPr="006909DD">
        <w:rPr>
          <w:sz w:val="24"/>
        </w:rPr>
        <w:t xml:space="preserve"> </w:t>
      </w:r>
      <w:r w:rsidR="009574AE">
        <w:rPr>
          <w:sz w:val="24"/>
        </w:rPr>
        <w:t>a los fines de reconvertir mi historial académico</w:t>
      </w:r>
      <w:r w:rsidR="009574AE" w:rsidRPr="006909DD">
        <w:rPr>
          <w:sz w:val="24"/>
        </w:rPr>
        <w:t xml:space="preserve"> </w:t>
      </w:r>
      <w:r w:rsidR="009574AE">
        <w:rPr>
          <w:sz w:val="24"/>
        </w:rPr>
        <w:t xml:space="preserve">de </w:t>
      </w:r>
      <w:r w:rsidRPr="006909DD">
        <w:rPr>
          <w:sz w:val="24"/>
        </w:rPr>
        <w:t xml:space="preserve">acuerdo a la </w:t>
      </w:r>
      <w:r w:rsidR="009574AE">
        <w:rPr>
          <w:sz w:val="24"/>
        </w:rPr>
        <w:t xml:space="preserve">Res. 412/2010- Art. 30 y 34, para poder </w:t>
      </w:r>
      <w:r w:rsidR="00413A09">
        <w:rPr>
          <w:sz w:val="24"/>
        </w:rPr>
        <w:t>realizar MATRICULA ANUAL E INSCRIPCIÓN AL CURSADO en este Ciclo Lectivo 2020.</w:t>
      </w:r>
      <w:r w:rsidR="009574AE">
        <w:rPr>
          <w:sz w:val="24"/>
        </w:rPr>
        <w:t xml:space="preserve"> </w:t>
      </w:r>
    </w:p>
    <w:p w:rsidR="009574AE" w:rsidRDefault="009574AE" w:rsidP="00413A09">
      <w:pPr>
        <w:spacing w:line="276" w:lineRule="auto"/>
        <w:ind w:firstLine="2127"/>
        <w:jc w:val="both"/>
        <w:rPr>
          <w:sz w:val="24"/>
        </w:rPr>
      </w:pPr>
      <w:r>
        <w:rPr>
          <w:sz w:val="24"/>
        </w:rPr>
        <w:t>Después de evaluar mi Trayectoria Acadé</w:t>
      </w:r>
      <w:bookmarkStart w:id="0" w:name="_GoBack"/>
      <w:bookmarkEnd w:id="0"/>
      <w:r>
        <w:rPr>
          <w:sz w:val="24"/>
        </w:rPr>
        <w:t>mica, y las posibilidades de culminar el cursado con el Plan que caduca en el turno de febrero/marzo 2021, considero que esta es la opción más conveniente para lograr mi titulación.</w:t>
      </w:r>
    </w:p>
    <w:p w:rsidR="009574AE" w:rsidRDefault="009574AE" w:rsidP="00413A09">
      <w:pPr>
        <w:spacing w:line="276" w:lineRule="auto"/>
        <w:ind w:firstLine="2127"/>
        <w:jc w:val="both"/>
        <w:rPr>
          <w:sz w:val="24"/>
        </w:rPr>
      </w:pPr>
      <w:r>
        <w:rPr>
          <w:sz w:val="24"/>
        </w:rPr>
        <w:t xml:space="preserve">Adjunto </w:t>
      </w:r>
      <w:r w:rsidRPr="00413A09">
        <w:rPr>
          <w:b/>
          <w:sz w:val="24"/>
        </w:rPr>
        <w:t>FICHA DE TRAYECTORIA ACADÉMICA</w:t>
      </w:r>
      <w:r>
        <w:rPr>
          <w:sz w:val="24"/>
        </w:rPr>
        <w:t xml:space="preserve"> </w:t>
      </w:r>
      <w:r w:rsidR="00413A09" w:rsidRPr="00413A09">
        <w:rPr>
          <w:b/>
          <w:sz w:val="24"/>
        </w:rPr>
        <w:t>ACTUALIZADA</w:t>
      </w:r>
      <w:r w:rsidR="00413A09">
        <w:rPr>
          <w:sz w:val="24"/>
        </w:rPr>
        <w:t xml:space="preserve"> </w:t>
      </w:r>
      <w:r>
        <w:rPr>
          <w:sz w:val="24"/>
        </w:rPr>
        <w:t xml:space="preserve">y </w:t>
      </w:r>
      <w:r w:rsidRPr="00413A09">
        <w:rPr>
          <w:b/>
          <w:sz w:val="24"/>
        </w:rPr>
        <w:t>LIBRETA DEL ESTUDIANTE</w:t>
      </w:r>
      <w:r>
        <w:rPr>
          <w:sz w:val="24"/>
        </w:rPr>
        <w:t>, para dar cuenta de ello.</w:t>
      </w:r>
    </w:p>
    <w:p w:rsidR="009574AE" w:rsidRDefault="009574AE" w:rsidP="00413A09">
      <w:pPr>
        <w:spacing w:line="276" w:lineRule="auto"/>
        <w:ind w:firstLine="2127"/>
        <w:jc w:val="both"/>
        <w:rPr>
          <w:sz w:val="24"/>
        </w:rPr>
      </w:pPr>
      <w:r>
        <w:rPr>
          <w:sz w:val="24"/>
        </w:rPr>
        <w:t>Sin otro particular</w:t>
      </w:r>
      <w:r w:rsidR="00413A09">
        <w:rPr>
          <w:sz w:val="24"/>
        </w:rPr>
        <w:t>, saludo cordialmente.</w:t>
      </w:r>
    </w:p>
    <w:p w:rsidR="00413A09" w:rsidRDefault="00413A09" w:rsidP="00413A09">
      <w:pPr>
        <w:spacing w:line="276" w:lineRule="auto"/>
        <w:ind w:firstLine="2127"/>
        <w:jc w:val="right"/>
        <w:rPr>
          <w:sz w:val="24"/>
        </w:rPr>
      </w:pPr>
    </w:p>
    <w:p w:rsidR="00413A09" w:rsidRDefault="00413A09" w:rsidP="00413A09">
      <w:pPr>
        <w:spacing w:line="276" w:lineRule="auto"/>
        <w:ind w:firstLine="2127"/>
        <w:jc w:val="right"/>
        <w:rPr>
          <w:sz w:val="24"/>
        </w:rPr>
      </w:pPr>
      <w:r>
        <w:rPr>
          <w:sz w:val="24"/>
        </w:rPr>
        <w:t>____________________________</w:t>
      </w:r>
    </w:p>
    <w:p w:rsidR="00413A09" w:rsidRDefault="00413A09" w:rsidP="00413A09">
      <w:pPr>
        <w:spacing w:after="0" w:line="276" w:lineRule="auto"/>
        <w:ind w:left="4953" w:firstLine="2127"/>
        <w:rPr>
          <w:sz w:val="24"/>
        </w:rPr>
      </w:pPr>
      <w:r>
        <w:rPr>
          <w:sz w:val="24"/>
        </w:rPr>
        <w:t>Firma</w:t>
      </w:r>
    </w:p>
    <w:p w:rsidR="00413A09" w:rsidRDefault="00413A09" w:rsidP="00413A09">
      <w:pPr>
        <w:spacing w:after="0" w:line="276" w:lineRule="auto"/>
        <w:ind w:left="4245" w:firstLine="708"/>
        <w:rPr>
          <w:sz w:val="24"/>
        </w:rPr>
      </w:pPr>
    </w:p>
    <w:p w:rsidR="00413A09" w:rsidRDefault="00413A09" w:rsidP="00413A09">
      <w:pPr>
        <w:spacing w:after="0" w:line="276" w:lineRule="auto"/>
        <w:ind w:left="4245" w:firstLine="708"/>
        <w:rPr>
          <w:sz w:val="24"/>
        </w:rPr>
      </w:pPr>
      <w:r>
        <w:rPr>
          <w:sz w:val="24"/>
        </w:rPr>
        <w:t>ACLARACIÓN</w:t>
      </w:r>
    </w:p>
    <w:p w:rsidR="00413A09" w:rsidRDefault="00413A09" w:rsidP="00413A09">
      <w:pPr>
        <w:spacing w:after="0" w:line="276" w:lineRule="auto"/>
        <w:ind w:left="4245" w:firstLine="708"/>
        <w:rPr>
          <w:sz w:val="24"/>
        </w:rPr>
      </w:pPr>
      <w:r>
        <w:rPr>
          <w:sz w:val="24"/>
        </w:rPr>
        <w:t>DNI</w:t>
      </w:r>
    </w:p>
    <w:p w:rsidR="00413A09" w:rsidRPr="006909DD" w:rsidRDefault="00413A09" w:rsidP="00413A09">
      <w:pPr>
        <w:spacing w:after="0" w:line="276" w:lineRule="auto"/>
        <w:ind w:left="4245" w:firstLine="708"/>
        <w:rPr>
          <w:sz w:val="24"/>
        </w:rPr>
      </w:pPr>
      <w:r>
        <w:rPr>
          <w:sz w:val="24"/>
        </w:rPr>
        <w:t>TELÉFONO CONTACTO</w:t>
      </w:r>
    </w:p>
    <w:sectPr w:rsidR="00413A09" w:rsidRPr="006909DD" w:rsidSect="00413A09">
      <w:headerReference w:type="default" r:id="rId7"/>
      <w:pgSz w:w="12240" w:h="15840"/>
      <w:pgMar w:top="2389" w:right="1701" w:bottom="1135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7BB" w:rsidRDefault="009F67BB" w:rsidP="00C8778F">
      <w:pPr>
        <w:spacing w:after="0" w:line="240" w:lineRule="auto"/>
      </w:pPr>
      <w:r>
        <w:separator/>
      </w:r>
    </w:p>
  </w:endnote>
  <w:endnote w:type="continuationSeparator" w:id="0">
    <w:p w:rsidR="009F67BB" w:rsidRDefault="009F67BB" w:rsidP="00C8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7BB" w:rsidRDefault="009F67BB" w:rsidP="00C8778F">
      <w:pPr>
        <w:spacing w:after="0" w:line="240" w:lineRule="auto"/>
      </w:pPr>
      <w:r>
        <w:separator/>
      </w:r>
    </w:p>
  </w:footnote>
  <w:footnote w:type="continuationSeparator" w:id="0">
    <w:p w:rsidR="009F67BB" w:rsidRDefault="009F67BB" w:rsidP="00C87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78F" w:rsidRDefault="00C8778F">
    <w:pPr>
      <w:pStyle w:val="Encabezado"/>
    </w:pPr>
    <w:r w:rsidRPr="00C8778F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187A56" wp14:editId="2A1A00FF">
              <wp:simplePos x="0" y="0"/>
              <wp:positionH relativeFrom="column">
                <wp:posOffset>-449349</wp:posOffset>
              </wp:positionH>
              <wp:positionV relativeFrom="paragraph">
                <wp:posOffset>-484505</wp:posOffset>
              </wp:positionV>
              <wp:extent cx="6331527" cy="1023967"/>
              <wp:effectExtent l="0" t="0" r="0" b="508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31527" cy="1023967"/>
                        <a:chOff x="-2" y="-152300"/>
                        <a:chExt cx="5788818" cy="1066127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6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818" y="-152300"/>
                          <a:ext cx="734311" cy="690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40828" y="538542"/>
                          <a:ext cx="2047988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</w:rPr>
                              <w:t>INSTITUTO SUPERIOR “ZARELA MOYANO DE TOLEDO”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  <w:lang w:val="es-ES"/>
                              </w:rPr>
                              <w:t>Gral. Bustos 1336 –JESUS MARIA – CBA – 03525 442114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rFonts w:ascii="Tahoma" w:hAnsi="Tahoma" w:cs="Tahoma"/>
                                <w:b/>
                                <w:sz w:val="10"/>
                                <w:szCs w:val="8"/>
                              </w:rPr>
                              <w:t xml:space="preserve">E mail: </w:t>
                            </w:r>
                            <w:hyperlink r:id="rId2" w:history="1">
                              <w:r w:rsidRPr="00C8778F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0"/>
                                  <w:szCs w:val="8"/>
                                </w:rPr>
                                <w:t>zmdetoledo@yahoo.com.ar</w:t>
                              </w:r>
                            </w:hyperlink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" y="10462"/>
                          <a:ext cx="627369" cy="6943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27386" y="112938"/>
                          <a:ext cx="1958357" cy="59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GOBIERNO DE </w:t>
                            </w:r>
                            <w:smartTag w:uri="urn:schemas-microsoft-com:office:smarttags" w:element="PersonName">
                              <w:smartTagPr>
                                <w:attr w:name="ProductID" w:val="LA PROVINCI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PROVINCIA"/>
                                </w:smartTagPr>
                                <w:r w:rsidRPr="00C8778F">
                                  <w:rPr>
                                    <w:rFonts w:ascii="Tahoma" w:eastAsia="Times New Roman" w:hAnsi="Tahoma" w:cs="Tahoma"/>
                                    <w:b/>
                                    <w:sz w:val="12"/>
                                    <w:szCs w:val="10"/>
                                    <w:lang w:val="es-ES" w:eastAsia="es-ES"/>
                                  </w:rPr>
                                  <w:t>LA PROVINCIA</w:t>
                                </w:r>
                              </w:smartTag>
                              <w:r w:rsidRPr="00C8778F">
                                <w:rPr>
                                  <w:rFonts w:ascii="Tahoma" w:eastAsia="Times New Roman" w:hAnsi="Tahoma" w:cs="Tahoma"/>
                                  <w:b/>
                                  <w:sz w:val="12"/>
                                  <w:szCs w:val="10"/>
                                  <w:lang w:val="es-ES" w:eastAsia="es-ES"/>
                                </w:rPr>
                                <w:t xml:space="preserve"> DE</w:t>
                              </w:r>
                            </w:smartTag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 CORDOBA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MINISTERIO DE EDUCACIÓN 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SECRETARIA DE EDUCACIÓN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DIRECCIÓN GENERAL DE EDUCACIÓN SUPERIOR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margin-left:-35.4pt;margin-top:-38.15pt;width:498.55pt;height:80.65pt;z-index:251659264" coordorigin=",-1523" coordsize="57888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6968;top:-1523;width:7343;height: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JL/CAAAA2gAAAA8AAABkcnMvZG93bnJldi54bWxET0trwkAQvhf8D8sIvZS6acEiqZugQqEH&#10;D2oL0tuQnTxqdjbsbpPor3cFoafh43vOMh9NK3pyvrGs4GWWgCAurG64UvD99fG8AOEDssbWMik4&#10;k4c8mzwsMdV24D31h1CJGMI+RQV1CF0qpS9qMuhntiOOXGmdwRChq6R2OMRw08rXJHmTBhuODTV2&#10;tKmpOB3+jIKyXG+fLk0158vRnXa/q7ku7Y9Sj9Nx9Q4i0Bj+xXf3p47z4fbK7cr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4yS/wgAAANoAAAAPAAAAAAAAAAAAAAAAAJ8C&#10;AABkcnMvZG93bnJldi54bWxQSwUGAAAAAAQABAD3AAAAjgMAAAAA&#10;">
                <v:imagedata r:id="rId4" o:title="" gain="69719f" blacklevel="196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37408;top:5385;width:2048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<v:textbox>
                  <w:txbxContent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</w:rPr>
                        <w:t>INSTITUTO SUPERIOR “ZARELA MOYANO DE TOLEDO”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  <w:lang w:val="es-ES"/>
                        </w:rPr>
                        <w:t>Gral. Bustos 1336 –JESUS MARIA – CBA – 03525 442114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rFonts w:ascii="Tahoma" w:hAnsi="Tahoma" w:cs="Tahoma"/>
                          <w:b/>
                          <w:sz w:val="10"/>
                          <w:szCs w:val="8"/>
                        </w:rPr>
                        <w:t xml:space="preserve">E mail: </w:t>
                      </w:r>
                      <w:hyperlink r:id="rId5" w:history="1">
                        <w:r w:rsidRPr="00C8778F">
                          <w:rPr>
                            <w:rStyle w:val="Hipervnculo"/>
                            <w:rFonts w:ascii="Tahoma" w:hAnsi="Tahoma" w:cs="Tahoma"/>
                            <w:b/>
                            <w:sz w:val="10"/>
                            <w:szCs w:val="8"/>
                          </w:rPr>
                          <w:t>zmdetoledo@yahoo.com.ar</w:t>
                        </w:r>
                      </w:hyperlink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  <v:shape id="Imagen 6" o:spid="_x0000_s1029" type="#_x0000_t75" style="position:absolute;top:104;width:6273;height: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ZFHBAAAA2gAAAA8AAABkcnMvZG93bnJldi54bWxEj99qwjAUxu8F3yEcYXeaasGNrqmoIGyw&#10;C6d7gENy1habk9rEtnv7RRC8/Pj+/PjyzWgb0VPna8cKlosEBLF2puZSwc/5MH8D4QOywcYxKfgj&#10;D5tiOskxM27gb+pPoRRxhH2GCqoQ2kxKryuy6BeuJY7er+sshii7UpoOhzhuG7lKkrW0WHMkVNjS&#10;viJ9Od1shFyN6fnrNb19rpKj0+lOX+Wo1Mts3L6DCDSGZ/jR/jAK1nC/Em+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9ZFHBAAAA2gAAAA8AAAAAAAAAAAAAAAAAnwIA&#10;AGRycy9kb3ducmV2LnhtbFBLBQYAAAAABAAEAPcAAACNAwAAAAA=&#10;">
                <v:imagedata r:id="rId6" o:title=""/>
                <v:path arrowok="t"/>
              </v:shape>
              <v:shape id="Cuadro de texto 2" o:spid="_x0000_s1030" type="#_x0000_t202" style="position:absolute;left:6273;top:1129;width:19584;height:5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GOBIERNO DE </w:t>
                      </w:r>
                      <w:smartTag w:uri="urn:schemas-microsoft-com:office:smarttags" w:element="PersonName">
                        <w:smartTagPr>
                          <w:attr w:name="ProductID" w:val="LA PROVINCIA DE"/>
                        </w:smartTagPr>
                        <w:smartTag w:uri="urn:schemas-microsoft-com:office:smarttags" w:element="PersonName">
                          <w:smartTagPr>
                            <w:attr w:name="ProductID" w:val="LA PROVINCIA"/>
                          </w:smartTagPr>
                          <w:r w:rsidRPr="00C8778F">
                            <w:rPr>
                              <w:rFonts w:ascii="Tahoma" w:eastAsia="Times New Roman" w:hAnsi="Tahoma" w:cs="Tahoma"/>
                              <w:b/>
                              <w:sz w:val="12"/>
                              <w:szCs w:val="10"/>
                              <w:lang w:val="es-ES" w:eastAsia="es-ES"/>
                            </w:rPr>
                            <w:t>LA PROVINCIA</w:t>
                          </w:r>
                        </w:smartTag>
                        <w:r w:rsidRPr="00C8778F">
                          <w:rPr>
                            <w:rFonts w:ascii="Tahoma" w:eastAsia="Times New Roman" w:hAnsi="Tahoma" w:cs="Tahoma"/>
                            <w:b/>
                            <w:sz w:val="12"/>
                            <w:szCs w:val="10"/>
                            <w:lang w:val="es-ES" w:eastAsia="es-ES"/>
                          </w:rPr>
                          <w:t xml:space="preserve"> DE</w:t>
                        </w:r>
                      </w:smartTag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 CORDOBA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MINISTERIO DE EDUCACIÓN 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SECRETARIA DE EDUCACIÓN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DIRECCIÓN GENERAL DE EDUCACIÓN SUPERIOR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8778F" w:rsidRDefault="00C8778F" w:rsidP="00C8778F">
    <w:pPr>
      <w:pStyle w:val="Encabezado"/>
      <w:ind w:left="-567"/>
      <w:jc w:val="right"/>
    </w:pPr>
  </w:p>
  <w:p w:rsidR="00C8778F" w:rsidRDefault="00C8778F" w:rsidP="00C8778F">
    <w:pPr>
      <w:pStyle w:val="Encabezado"/>
      <w:jc w:val="right"/>
    </w:pPr>
  </w:p>
  <w:p w:rsidR="000F1DFE" w:rsidRPr="000F1DFE" w:rsidRDefault="000F1DFE" w:rsidP="00C8778F">
    <w:pPr>
      <w:pStyle w:val="Encabezado"/>
      <w:jc w:val="right"/>
      <w:rPr>
        <w:rFonts w:ascii="Arabic Typesetting" w:hAnsi="Arabic Typesetting" w:cs="Arabic Typesetting"/>
        <w:i/>
        <w:sz w:val="14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A5029D" wp14:editId="4F6221EB">
              <wp:simplePos x="0" y="0"/>
              <wp:positionH relativeFrom="column">
                <wp:posOffset>-612833</wp:posOffset>
              </wp:positionH>
              <wp:positionV relativeFrom="paragraph">
                <wp:posOffset>133928</wp:posOffset>
              </wp:positionV>
              <wp:extent cx="6612082" cy="577"/>
              <wp:effectExtent l="0" t="0" r="3683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2082" cy="57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25pt,10.55pt" to="472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" strokecolor="black [3200]" strokeweight=".5pt">
              <v:stroke joinstyle="miter"/>
            </v:line>
          </w:pict>
        </mc:Fallback>
      </mc:AlternateContent>
    </w:r>
  </w:p>
  <w:p w:rsidR="000F1DFE" w:rsidRDefault="000F1DFE" w:rsidP="000F1DFE">
    <w:pPr>
      <w:pStyle w:val="Encabezado"/>
      <w:tabs>
        <w:tab w:val="clear" w:pos="8838"/>
      </w:tabs>
      <w:ind w:right="-518"/>
      <w:jc w:val="right"/>
      <w:rPr>
        <w:rFonts w:ascii="Arabic Typesetting" w:hAnsi="Arabic Typesetting" w:cs="Arabic Typesetting"/>
        <w:i/>
        <w:sz w:val="14"/>
        <w:szCs w:val="16"/>
      </w:rPr>
    </w:pPr>
  </w:p>
  <w:p w:rsidR="00C8778F" w:rsidRDefault="000F1DFE" w:rsidP="000F1DFE">
    <w:pPr>
      <w:pStyle w:val="Encabezado"/>
      <w:tabs>
        <w:tab w:val="clear" w:pos="8838"/>
      </w:tabs>
      <w:ind w:right="-518"/>
      <w:jc w:val="right"/>
    </w:pPr>
    <w:r w:rsidRPr="000F1DFE">
      <w:rPr>
        <w:rFonts w:ascii="Arabic Typesetting" w:hAnsi="Arabic Typesetting" w:cs="Arabic Typesetting"/>
        <w:i/>
        <w:sz w:val="14"/>
        <w:szCs w:val="16"/>
      </w:rPr>
      <w:t xml:space="preserve"> </w:t>
    </w:r>
    <w:r w:rsidR="00C8778F" w:rsidRPr="000F1DFE">
      <w:rPr>
        <w:rFonts w:ascii="Arabic Typesetting" w:hAnsi="Arabic Typesetting" w:cs="Arabic Typesetting"/>
        <w:i/>
        <w:sz w:val="14"/>
        <w:szCs w:val="16"/>
      </w:rPr>
      <w:t>2019- AÑO DEL VIII CONGRESO INTERNACIONAL DE LA LENGUA ESPAÑOLA EN LA PROVINCIA DE CÓRDOBA-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DD"/>
    <w:rsid w:val="000F1DFE"/>
    <w:rsid w:val="002D4E5A"/>
    <w:rsid w:val="00413A09"/>
    <w:rsid w:val="004C1446"/>
    <w:rsid w:val="004F24D3"/>
    <w:rsid w:val="006909DD"/>
    <w:rsid w:val="006C0E02"/>
    <w:rsid w:val="006C1BDB"/>
    <w:rsid w:val="007408D7"/>
    <w:rsid w:val="007B4C33"/>
    <w:rsid w:val="008809C3"/>
    <w:rsid w:val="009574AE"/>
    <w:rsid w:val="009F67BB"/>
    <w:rsid w:val="00C8778F"/>
    <w:rsid w:val="00DC4910"/>
    <w:rsid w:val="00EB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09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909D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09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909D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zmdetoledo@yahoo.com.a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mailto:zmdetoledo@yahoo.com.ar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esktop\MEMBRETE%20OFICIAL%20ZARELA%202019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OFICIAL ZARELA 2019</Template>
  <TotalTime>38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2019-12-27T12:04:00Z</dcterms:created>
  <dcterms:modified xsi:type="dcterms:W3CDTF">2019-12-27T13:02:00Z</dcterms:modified>
</cp:coreProperties>
</file>