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9DD" w:rsidRDefault="006909DD" w:rsidP="006909DD">
      <w:pPr>
        <w:pStyle w:val="Ttulo1"/>
        <w:spacing w:before="0"/>
        <w:jc w:val="center"/>
      </w:pPr>
      <w:r>
        <w:t xml:space="preserve">NOTA </w:t>
      </w:r>
      <w:bookmarkStart w:id="0" w:name="_GoBack"/>
      <w:r>
        <w:t>SOLICITUD DE  CAMBIO DE PLAN DE ESTUDIO</w:t>
      </w:r>
      <w:r>
        <w:t xml:space="preserve"> ESTUDIANTES</w:t>
      </w:r>
      <w:bookmarkEnd w:id="0"/>
      <w:r>
        <w:t xml:space="preserve"> DE </w:t>
      </w:r>
    </w:p>
    <w:p w:rsidR="006909DD" w:rsidRDefault="006909DD" w:rsidP="006909DD">
      <w:pPr>
        <w:pStyle w:val="Ttulo1"/>
        <w:spacing w:before="0"/>
        <w:jc w:val="center"/>
      </w:pPr>
      <w:r>
        <w:t xml:space="preserve">PROF. EDUC. SEC. EN MATEMÁTICA PLAN 94/2011 </w:t>
      </w:r>
    </w:p>
    <w:p w:rsidR="006909DD" w:rsidRDefault="006909DD" w:rsidP="006909DD">
      <w:pPr>
        <w:jc w:val="right"/>
      </w:pPr>
    </w:p>
    <w:p w:rsidR="006909DD" w:rsidRPr="006909DD" w:rsidRDefault="006909DD" w:rsidP="006909DD">
      <w:pPr>
        <w:jc w:val="right"/>
        <w:rPr>
          <w:sz w:val="24"/>
        </w:rPr>
      </w:pPr>
      <w:r w:rsidRPr="006909DD">
        <w:rPr>
          <w:sz w:val="24"/>
        </w:rPr>
        <w:t>Jesús María…………….de……………………………….del 20……….</w:t>
      </w:r>
    </w:p>
    <w:p w:rsidR="006909DD" w:rsidRDefault="006909DD" w:rsidP="006909DD"/>
    <w:p w:rsidR="006909DD" w:rsidRPr="006909DD" w:rsidRDefault="006909DD" w:rsidP="00413A09">
      <w:pPr>
        <w:spacing w:after="0" w:line="276" w:lineRule="auto"/>
        <w:rPr>
          <w:sz w:val="24"/>
        </w:rPr>
      </w:pPr>
      <w:r w:rsidRPr="006909DD">
        <w:rPr>
          <w:sz w:val="24"/>
        </w:rPr>
        <w:t>A la</w:t>
      </w:r>
    </w:p>
    <w:p w:rsidR="006909DD" w:rsidRPr="006909DD" w:rsidRDefault="006909DD" w:rsidP="00413A09">
      <w:pPr>
        <w:spacing w:after="0" w:line="276" w:lineRule="auto"/>
        <w:rPr>
          <w:sz w:val="24"/>
        </w:rPr>
      </w:pPr>
      <w:r w:rsidRPr="006909DD">
        <w:rPr>
          <w:sz w:val="24"/>
        </w:rPr>
        <w:t xml:space="preserve">Directora del </w:t>
      </w:r>
    </w:p>
    <w:p w:rsidR="006909DD" w:rsidRPr="006909DD" w:rsidRDefault="006909DD" w:rsidP="00413A09">
      <w:pPr>
        <w:spacing w:after="0" w:line="276" w:lineRule="auto"/>
        <w:rPr>
          <w:sz w:val="24"/>
        </w:rPr>
      </w:pPr>
      <w:r w:rsidRPr="006909DD">
        <w:rPr>
          <w:sz w:val="24"/>
        </w:rPr>
        <w:t xml:space="preserve">Inst. </w:t>
      </w:r>
      <w:proofErr w:type="spellStart"/>
      <w:r w:rsidRPr="006909DD">
        <w:rPr>
          <w:sz w:val="24"/>
        </w:rPr>
        <w:t>Sup</w:t>
      </w:r>
      <w:proofErr w:type="spellEnd"/>
      <w:r w:rsidRPr="006909DD">
        <w:rPr>
          <w:sz w:val="24"/>
        </w:rPr>
        <w:t>. “</w:t>
      </w:r>
      <w:proofErr w:type="spellStart"/>
      <w:r w:rsidRPr="006909DD">
        <w:rPr>
          <w:sz w:val="24"/>
        </w:rPr>
        <w:t>Zarela</w:t>
      </w:r>
      <w:proofErr w:type="spellEnd"/>
      <w:r w:rsidRPr="006909DD">
        <w:rPr>
          <w:sz w:val="24"/>
        </w:rPr>
        <w:t xml:space="preserve"> Moyano de Toledo”</w:t>
      </w:r>
    </w:p>
    <w:p w:rsidR="006909DD" w:rsidRPr="006909DD" w:rsidRDefault="006909DD" w:rsidP="00413A09">
      <w:pPr>
        <w:spacing w:after="0" w:line="276" w:lineRule="auto"/>
        <w:rPr>
          <w:sz w:val="24"/>
        </w:rPr>
      </w:pPr>
      <w:r w:rsidRPr="006909DD">
        <w:rPr>
          <w:sz w:val="24"/>
        </w:rPr>
        <w:t>Lic. y Prof. Claudia Leticia de la Fuente</w:t>
      </w:r>
    </w:p>
    <w:p w:rsidR="006909DD" w:rsidRPr="006909DD" w:rsidRDefault="006909DD" w:rsidP="00413A09">
      <w:pPr>
        <w:spacing w:after="0" w:line="276" w:lineRule="auto"/>
        <w:rPr>
          <w:sz w:val="24"/>
        </w:rPr>
      </w:pPr>
      <w:r w:rsidRPr="006909DD">
        <w:rPr>
          <w:sz w:val="24"/>
        </w:rPr>
        <w:t>S_______________/_______________D</w:t>
      </w:r>
    </w:p>
    <w:p w:rsidR="006909DD" w:rsidRDefault="006909DD" w:rsidP="00413A09">
      <w:pPr>
        <w:spacing w:line="276" w:lineRule="auto"/>
      </w:pPr>
    </w:p>
    <w:p w:rsidR="006909DD" w:rsidRPr="006909DD" w:rsidRDefault="006909DD" w:rsidP="00413A09">
      <w:pPr>
        <w:spacing w:line="276" w:lineRule="auto"/>
        <w:jc w:val="both"/>
        <w:rPr>
          <w:sz w:val="24"/>
        </w:rPr>
      </w:pPr>
      <w:r w:rsidRPr="006909DD">
        <w:rPr>
          <w:sz w:val="24"/>
        </w:rPr>
        <w:t>De mi consideración:</w:t>
      </w:r>
    </w:p>
    <w:p w:rsidR="00127365" w:rsidRDefault="006909DD" w:rsidP="00413A09">
      <w:pPr>
        <w:spacing w:line="276" w:lineRule="auto"/>
        <w:ind w:firstLine="2127"/>
        <w:jc w:val="both"/>
        <w:rPr>
          <w:sz w:val="24"/>
        </w:rPr>
      </w:pPr>
      <w:r w:rsidRPr="006909DD">
        <w:rPr>
          <w:sz w:val="24"/>
        </w:rPr>
        <w:t>El/La que suscribe,…………..…………………………………………………………... DNI N°…………………………… estudiante de la Carrera  ………………………………………………………… cohorte…………………………</w:t>
      </w:r>
      <w:r w:rsidR="006C0E02">
        <w:rPr>
          <w:sz w:val="24"/>
        </w:rPr>
        <w:t xml:space="preserve">, </w:t>
      </w:r>
      <w:r>
        <w:rPr>
          <w:sz w:val="24"/>
        </w:rPr>
        <w:t xml:space="preserve"> </w:t>
      </w:r>
      <w:r w:rsidR="006C0E02">
        <w:rPr>
          <w:sz w:val="24"/>
        </w:rPr>
        <w:t xml:space="preserve">se dirige a Ud. para </w:t>
      </w:r>
      <w:r w:rsidR="006C0E02" w:rsidRPr="00413A09">
        <w:rPr>
          <w:b/>
          <w:sz w:val="24"/>
        </w:rPr>
        <w:t xml:space="preserve">SOLICITAR </w:t>
      </w:r>
      <w:r w:rsidRPr="00413A09">
        <w:rPr>
          <w:b/>
          <w:sz w:val="24"/>
        </w:rPr>
        <w:t xml:space="preserve">CAMBIO </w:t>
      </w:r>
      <w:r w:rsidR="006C0E02" w:rsidRPr="00413A09">
        <w:rPr>
          <w:b/>
          <w:sz w:val="24"/>
        </w:rPr>
        <w:t xml:space="preserve">AL </w:t>
      </w:r>
      <w:r w:rsidRPr="00413A09">
        <w:rPr>
          <w:b/>
          <w:sz w:val="24"/>
        </w:rPr>
        <w:t xml:space="preserve">PLAN DE ESTUDIO </w:t>
      </w:r>
      <w:r w:rsidR="006C0E02" w:rsidRPr="00413A09">
        <w:rPr>
          <w:b/>
          <w:sz w:val="24"/>
        </w:rPr>
        <w:t xml:space="preserve">VIGENTE </w:t>
      </w:r>
      <w:r w:rsidR="009574AE" w:rsidRPr="00413A09">
        <w:rPr>
          <w:b/>
          <w:sz w:val="24"/>
        </w:rPr>
        <w:t>RES. MIN</w:t>
      </w:r>
      <w:r w:rsidR="006C0E02" w:rsidRPr="00413A09">
        <w:rPr>
          <w:b/>
          <w:sz w:val="24"/>
        </w:rPr>
        <w:t>.</w:t>
      </w:r>
      <w:r w:rsidR="009574AE" w:rsidRPr="00413A09">
        <w:rPr>
          <w:b/>
          <w:sz w:val="24"/>
        </w:rPr>
        <w:t xml:space="preserve"> 978/2014</w:t>
      </w:r>
      <w:r w:rsidR="009574AE">
        <w:rPr>
          <w:sz w:val="24"/>
        </w:rPr>
        <w:t>,</w:t>
      </w:r>
      <w:r w:rsidR="009574AE" w:rsidRPr="006909DD">
        <w:rPr>
          <w:sz w:val="24"/>
        </w:rPr>
        <w:t xml:space="preserve"> </w:t>
      </w:r>
      <w:r w:rsidR="009574AE">
        <w:rPr>
          <w:sz w:val="24"/>
        </w:rPr>
        <w:t>a los fines de reconvertir mi historial académico</w:t>
      </w:r>
      <w:r w:rsidR="009574AE" w:rsidRPr="006909DD">
        <w:rPr>
          <w:sz w:val="24"/>
        </w:rPr>
        <w:t xml:space="preserve"> </w:t>
      </w:r>
      <w:r w:rsidR="009574AE">
        <w:rPr>
          <w:sz w:val="24"/>
        </w:rPr>
        <w:t xml:space="preserve">de </w:t>
      </w:r>
      <w:r w:rsidRPr="006909DD">
        <w:rPr>
          <w:sz w:val="24"/>
        </w:rPr>
        <w:t xml:space="preserve">acuerdo a la </w:t>
      </w:r>
      <w:r w:rsidR="009574AE">
        <w:rPr>
          <w:sz w:val="24"/>
        </w:rPr>
        <w:t xml:space="preserve">Res. 412/2010- Art. 30 y 34, para poder </w:t>
      </w:r>
      <w:r w:rsidR="00413A09">
        <w:rPr>
          <w:sz w:val="24"/>
        </w:rPr>
        <w:t>realizar MATRICULA ANUAL E INSCRIPCIÓN AL CURSADO en este Ciclo Lectivo 2020.</w:t>
      </w:r>
      <w:r w:rsidR="009574AE">
        <w:rPr>
          <w:sz w:val="24"/>
        </w:rPr>
        <w:t xml:space="preserve"> </w:t>
      </w:r>
    </w:p>
    <w:p w:rsidR="009574AE" w:rsidRDefault="009574AE" w:rsidP="00413A09">
      <w:pPr>
        <w:spacing w:line="276" w:lineRule="auto"/>
        <w:ind w:firstLine="2127"/>
        <w:jc w:val="both"/>
        <w:rPr>
          <w:sz w:val="24"/>
        </w:rPr>
      </w:pPr>
      <w:r>
        <w:rPr>
          <w:sz w:val="24"/>
        </w:rPr>
        <w:t>Después de evaluar mi Trayectoria Académica, y las posibilidades de culminar el cursado con el Plan que caduca en el turno de febrero/marzo 2021, considero que esta es la opción más conveniente para lograr mi titulación.</w:t>
      </w:r>
    </w:p>
    <w:p w:rsidR="009574AE" w:rsidRDefault="009574AE" w:rsidP="00413A09">
      <w:pPr>
        <w:spacing w:line="276" w:lineRule="auto"/>
        <w:ind w:firstLine="2127"/>
        <w:jc w:val="both"/>
        <w:rPr>
          <w:sz w:val="24"/>
        </w:rPr>
      </w:pPr>
      <w:r>
        <w:rPr>
          <w:sz w:val="24"/>
        </w:rPr>
        <w:t xml:space="preserve">Adjunto </w:t>
      </w:r>
      <w:r w:rsidRPr="00413A09">
        <w:rPr>
          <w:b/>
          <w:sz w:val="24"/>
        </w:rPr>
        <w:t>FICHA DE TRAYECTORIA ACADÉMICA</w:t>
      </w:r>
      <w:r>
        <w:rPr>
          <w:sz w:val="24"/>
        </w:rPr>
        <w:t xml:space="preserve"> </w:t>
      </w:r>
      <w:r w:rsidR="00413A09" w:rsidRPr="00413A09">
        <w:rPr>
          <w:b/>
          <w:sz w:val="24"/>
        </w:rPr>
        <w:t>ACTUALIZADA</w:t>
      </w:r>
      <w:r w:rsidR="00413A09">
        <w:rPr>
          <w:sz w:val="24"/>
        </w:rPr>
        <w:t xml:space="preserve"> </w:t>
      </w:r>
      <w:r>
        <w:rPr>
          <w:sz w:val="24"/>
        </w:rPr>
        <w:t xml:space="preserve">y </w:t>
      </w:r>
      <w:r w:rsidRPr="00413A09">
        <w:rPr>
          <w:b/>
          <w:sz w:val="24"/>
        </w:rPr>
        <w:t>LIBRETA DEL ESTUDIANTE</w:t>
      </w:r>
      <w:r>
        <w:rPr>
          <w:sz w:val="24"/>
        </w:rPr>
        <w:t>, para dar cuenta de ello.</w:t>
      </w:r>
    </w:p>
    <w:p w:rsidR="009574AE" w:rsidRDefault="009574AE" w:rsidP="00413A09">
      <w:pPr>
        <w:spacing w:line="276" w:lineRule="auto"/>
        <w:ind w:firstLine="2127"/>
        <w:jc w:val="both"/>
        <w:rPr>
          <w:sz w:val="24"/>
        </w:rPr>
      </w:pPr>
      <w:r>
        <w:rPr>
          <w:sz w:val="24"/>
        </w:rPr>
        <w:t>Sin otro particular</w:t>
      </w:r>
      <w:r w:rsidR="00413A09">
        <w:rPr>
          <w:sz w:val="24"/>
        </w:rPr>
        <w:t>, saludo cordialmente.</w:t>
      </w:r>
    </w:p>
    <w:p w:rsidR="00413A09" w:rsidRDefault="00413A09" w:rsidP="00413A09">
      <w:pPr>
        <w:spacing w:line="276" w:lineRule="auto"/>
        <w:ind w:firstLine="2127"/>
        <w:jc w:val="right"/>
        <w:rPr>
          <w:sz w:val="24"/>
        </w:rPr>
      </w:pPr>
    </w:p>
    <w:p w:rsidR="00413A09" w:rsidRDefault="00413A09" w:rsidP="00413A09">
      <w:pPr>
        <w:spacing w:line="276" w:lineRule="auto"/>
        <w:ind w:firstLine="2127"/>
        <w:jc w:val="right"/>
        <w:rPr>
          <w:sz w:val="24"/>
        </w:rPr>
      </w:pPr>
      <w:r>
        <w:rPr>
          <w:sz w:val="24"/>
        </w:rPr>
        <w:t>____________________________</w:t>
      </w:r>
    </w:p>
    <w:p w:rsidR="00413A09" w:rsidRDefault="00413A09" w:rsidP="00413A09">
      <w:pPr>
        <w:spacing w:after="0" w:line="276" w:lineRule="auto"/>
        <w:ind w:left="4953" w:firstLine="2127"/>
        <w:rPr>
          <w:sz w:val="24"/>
        </w:rPr>
      </w:pPr>
      <w:r>
        <w:rPr>
          <w:sz w:val="24"/>
        </w:rPr>
        <w:t>Firma</w:t>
      </w:r>
    </w:p>
    <w:p w:rsidR="00413A09" w:rsidRDefault="00413A09" w:rsidP="00413A09">
      <w:pPr>
        <w:spacing w:after="0" w:line="276" w:lineRule="auto"/>
        <w:ind w:left="4245" w:firstLine="708"/>
        <w:rPr>
          <w:sz w:val="24"/>
        </w:rPr>
      </w:pPr>
    </w:p>
    <w:p w:rsidR="00413A09" w:rsidRDefault="00413A09" w:rsidP="00413A09">
      <w:pPr>
        <w:spacing w:after="0" w:line="276" w:lineRule="auto"/>
        <w:ind w:left="4245" w:firstLine="708"/>
        <w:rPr>
          <w:sz w:val="24"/>
        </w:rPr>
      </w:pPr>
      <w:r>
        <w:rPr>
          <w:sz w:val="24"/>
        </w:rPr>
        <w:t>ACLARACIÓN</w:t>
      </w:r>
    </w:p>
    <w:p w:rsidR="00413A09" w:rsidRDefault="00413A09" w:rsidP="00413A09">
      <w:pPr>
        <w:spacing w:after="0" w:line="276" w:lineRule="auto"/>
        <w:ind w:left="4245" w:firstLine="708"/>
        <w:rPr>
          <w:sz w:val="24"/>
        </w:rPr>
      </w:pPr>
      <w:r>
        <w:rPr>
          <w:sz w:val="24"/>
        </w:rPr>
        <w:t>DNI</w:t>
      </w:r>
    </w:p>
    <w:p w:rsidR="00413A09" w:rsidRPr="006909DD" w:rsidRDefault="00413A09" w:rsidP="00413A09">
      <w:pPr>
        <w:spacing w:after="0" w:line="276" w:lineRule="auto"/>
        <w:ind w:left="4245" w:firstLine="708"/>
        <w:rPr>
          <w:sz w:val="24"/>
        </w:rPr>
      </w:pPr>
      <w:r>
        <w:rPr>
          <w:sz w:val="24"/>
        </w:rPr>
        <w:t>TELÉFONO CONTACTO</w:t>
      </w:r>
    </w:p>
    <w:sectPr w:rsidR="00413A09" w:rsidRPr="006909DD" w:rsidSect="00413A09">
      <w:headerReference w:type="default" r:id="rId7"/>
      <w:pgSz w:w="12240" w:h="15840"/>
      <w:pgMar w:top="2389" w:right="1701" w:bottom="1135" w:left="1701" w:header="99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9C3" w:rsidRDefault="008809C3" w:rsidP="00C8778F">
      <w:pPr>
        <w:spacing w:after="0" w:line="240" w:lineRule="auto"/>
      </w:pPr>
      <w:r>
        <w:separator/>
      </w:r>
    </w:p>
  </w:endnote>
  <w:endnote w:type="continuationSeparator" w:id="0">
    <w:p w:rsidR="008809C3" w:rsidRDefault="008809C3" w:rsidP="00C87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9C3" w:rsidRDefault="008809C3" w:rsidP="00C8778F">
      <w:pPr>
        <w:spacing w:after="0" w:line="240" w:lineRule="auto"/>
      </w:pPr>
      <w:r>
        <w:separator/>
      </w:r>
    </w:p>
  </w:footnote>
  <w:footnote w:type="continuationSeparator" w:id="0">
    <w:p w:rsidR="008809C3" w:rsidRDefault="008809C3" w:rsidP="00C87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78F" w:rsidRDefault="00C8778F">
    <w:pPr>
      <w:pStyle w:val="Encabezado"/>
    </w:pPr>
    <w:r w:rsidRPr="00C8778F">
      <w:rPr>
        <w:rFonts w:ascii="Times New Roman" w:eastAsia="Times New Roman" w:hAnsi="Times New Roman" w:cs="Times New Roman"/>
        <w:noProof/>
        <w:sz w:val="24"/>
        <w:szCs w:val="24"/>
        <w:lang w:val="es-ES"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4187A56" wp14:editId="2A1A00FF">
              <wp:simplePos x="0" y="0"/>
              <wp:positionH relativeFrom="column">
                <wp:posOffset>-449349</wp:posOffset>
              </wp:positionH>
              <wp:positionV relativeFrom="paragraph">
                <wp:posOffset>-484505</wp:posOffset>
              </wp:positionV>
              <wp:extent cx="6331527" cy="1023967"/>
              <wp:effectExtent l="0" t="0" r="0" b="5080"/>
              <wp:wrapNone/>
              <wp:docPr id="8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331527" cy="1023967"/>
                        <a:chOff x="-2" y="-152300"/>
                        <a:chExt cx="5788818" cy="1066127"/>
                      </a:xfrm>
                    </wpg:grpSpPr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lum bright="6000" contrast="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96818" y="-152300"/>
                          <a:ext cx="734311" cy="6908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0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3740828" y="538542"/>
                          <a:ext cx="2047988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78F" w:rsidRPr="00C8778F" w:rsidRDefault="00C8778F" w:rsidP="00C8778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 w:rsidRPr="00C8778F">
                              <w:rPr>
                                <w:b/>
                                <w:sz w:val="12"/>
                              </w:rPr>
                              <w:t>INSTITUTO SUPERIOR “ZARELA MOYANO DE TOLEDO”</w:t>
                            </w:r>
                          </w:p>
                          <w:p w:rsidR="00C8778F" w:rsidRPr="00C8778F" w:rsidRDefault="00C8778F" w:rsidP="00C8778F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 w:rsidRPr="00C8778F">
                              <w:rPr>
                                <w:b/>
                                <w:sz w:val="12"/>
                                <w:lang w:val="es-ES"/>
                              </w:rPr>
                              <w:t>Gral. Bustos 1336 –JESUS MARIA – CBA – 03525 442114</w:t>
                            </w:r>
                          </w:p>
                          <w:p w:rsidR="00C8778F" w:rsidRPr="00C8778F" w:rsidRDefault="00C8778F" w:rsidP="00C8778F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 w:rsidRPr="00C8778F">
                              <w:rPr>
                                <w:rFonts w:ascii="Tahoma" w:hAnsi="Tahoma" w:cs="Tahoma"/>
                                <w:b/>
                                <w:sz w:val="10"/>
                                <w:szCs w:val="8"/>
                              </w:rPr>
                              <w:t xml:space="preserve">E mail: </w:t>
                            </w:r>
                            <w:hyperlink r:id="rId2" w:history="1">
                              <w:r w:rsidRPr="00C8778F">
                                <w:rPr>
                                  <w:rStyle w:val="Hipervnculo"/>
                                  <w:rFonts w:ascii="Tahoma" w:hAnsi="Tahoma" w:cs="Tahoma"/>
                                  <w:b/>
                                  <w:sz w:val="10"/>
                                  <w:szCs w:val="8"/>
                                </w:rPr>
                                <w:t>zmdetoledo@yahoo.com.ar</w:t>
                              </w:r>
                            </w:hyperlink>
                          </w:p>
                          <w:p w:rsidR="00C8778F" w:rsidRPr="00C8778F" w:rsidRDefault="00C8778F" w:rsidP="00C8778F">
                            <w:pPr>
                              <w:rPr>
                                <w:sz w:val="12"/>
                              </w:rPr>
                            </w:pP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  <w:t xml:space="preserve">                         25 de MAYO 151 –JESUS MARIA – CBA – 03525 426712</w:t>
                            </w:r>
                          </w:p>
                          <w:p w:rsidR="00C8778F" w:rsidRPr="00C8778F" w:rsidRDefault="00C8778F" w:rsidP="00C8778F">
                            <w:pPr>
                              <w:rPr>
                                <w:sz w:val="12"/>
                              </w:rPr>
                            </w:pP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  <w:t>E mail: zmdetoledo@yahoo.com.ar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" y="10462"/>
                          <a:ext cx="627369" cy="69437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627386" y="112938"/>
                          <a:ext cx="1958357" cy="596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78F" w:rsidRPr="00C8778F" w:rsidRDefault="00C8778F" w:rsidP="00C8778F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</w:pPr>
                            <w:r w:rsidRPr="00C8778F"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  <w:t xml:space="preserve">GOBIERNO DE </w:t>
                            </w:r>
                            <w:smartTag w:uri="urn:schemas-microsoft-com:office:smarttags" w:element="PersonName">
                              <w:smartTagPr>
                                <w:attr w:name="ProductID" w:val="LA PROVINCIA DE"/>
                              </w:smartTagPr>
                              <w:smartTag w:uri="urn:schemas-microsoft-com:office:smarttags" w:element="PersonName">
                                <w:smartTagPr>
                                  <w:attr w:name="ProductID" w:val="LA PROVINCIA"/>
                                </w:smartTagPr>
                                <w:r w:rsidRPr="00C8778F">
                                  <w:rPr>
                                    <w:rFonts w:ascii="Tahoma" w:eastAsia="Times New Roman" w:hAnsi="Tahoma" w:cs="Tahoma"/>
                                    <w:b/>
                                    <w:sz w:val="12"/>
                                    <w:szCs w:val="10"/>
                                    <w:lang w:val="es-ES" w:eastAsia="es-ES"/>
                                  </w:rPr>
                                  <w:t>LA PROVINCIA</w:t>
                                </w:r>
                              </w:smartTag>
                              <w:r w:rsidRPr="00C8778F">
                                <w:rPr>
                                  <w:rFonts w:ascii="Tahoma" w:eastAsia="Times New Roman" w:hAnsi="Tahoma" w:cs="Tahoma"/>
                                  <w:b/>
                                  <w:sz w:val="12"/>
                                  <w:szCs w:val="10"/>
                                  <w:lang w:val="es-ES" w:eastAsia="es-ES"/>
                                </w:rPr>
                                <w:t xml:space="preserve"> DE</w:t>
                              </w:r>
                            </w:smartTag>
                            <w:r w:rsidRPr="00C8778F"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  <w:t xml:space="preserve"> CORDOBA</w:t>
                            </w:r>
                          </w:p>
                          <w:p w:rsidR="00C8778F" w:rsidRPr="00C8778F" w:rsidRDefault="00C8778F" w:rsidP="00C8778F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</w:pPr>
                            <w:r w:rsidRPr="00C8778F"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  <w:t xml:space="preserve">MINISTERIO DE EDUCACIÓN </w:t>
                            </w:r>
                          </w:p>
                          <w:p w:rsidR="00C8778F" w:rsidRPr="00C8778F" w:rsidRDefault="00C8778F" w:rsidP="00C8778F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</w:pPr>
                            <w:r w:rsidRPr="00C8778F"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  <w:t>SECRETARIA DE EDUCACIÓN</w:t>
                            </w:r>
                          </w:p>
                          <w:p w:rsidR="00C8778F" w:rsidRPr="00C8778F" w:rsidRDefault="00C8778F" w:rsidP="00C8778F">
                            <w:pPr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</w:pPr>
                            <w:r w:rsidRPr="00C8778F"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  <w:t>DIRECCIÓN GENERAL DE EDUCACIÓN SUPERIOR</w:t>
                            </w:r>
                          </w:p>
                          <w:p w:rsidR="00C8778F" w:rsidRPr="00C8778F" w:rsidRDefault="00C8778F" w:rsidP="00C8778F">
                            <w:pPr>
                              <w:rPr>
                                <w:sz w:val="12"/>
                              </w:rPr>
                            </w:pP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  <w:t xml:space="preserve">                         25 de MAYO 151 –JESUS MARIA – CBA – 03525 426712</w:t>
                            </w:r>
                          </w:p>
                          <w:p w:rsidR="00C8778F" w:rsidRPr="00C8778F" w:rsidRDefault="00C8778F" w:rsidP="00C8778F">
                            <w:pPr>
                              <w:rPr>
                                <w:sz w:val="12"/>
                              </w:rPr>
                            </w:pP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  <w:t>E mail: zmdetoledo@yahoo.com.ar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8 Grupo" o:spid="_x0000_s1026" style="position:absolute;margin-left:-35.4pt;margin-top:-38.15pt;width:498.55pt;height:80.65pt;z-index:251659264" coordorigin=",-1523" coordsize="57888,10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left:46968;top:-1523;width:7343;height:6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jJL/CAAAA2gAAAA8AAABkcnMvZG93bnJldi54bWxET0trwkAQvhf8D8sIvZS6acEiqZugQqEH&#10;D2oL0tuQnTxqdjbsbpPor3cFoafh43vOMh9NK3pyvrGs4GWWgCAurG64UvD99fG8AOEDssbWMik4&#10;k4c8mzwsMdV24D31h1CJGMI+RQV1CF0qpS9qMuhntiOOXGmdwRChq6R2OMRw08rXJHmTBhuODTV2&#10;tKmpOB3+jIKyXG+fLk0158vRnXa/q7ku7Y9Sj9Nx9Q4i0Bj+xXf3p47z4fbK7crs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4yS/wgAAANoAAAAPAAAAAAAAAAAAAAAAAJ8C&#10;AABkcnMvZG93bnJldi54bWxQSwUGAAAAAAQABAD3AAAAjgMAAAAA&#10;">
                <v:imagedata r:id="rId4" o:title="" gain="69719f" blacklevel="1966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left:37408;top:5385;width:20480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<v:textbox>
                  <w:txbxContent>
                    <w:p w:rsidR="00C8778F" w:rsidRPr="00C8778F" w:rsidRDefault="00C8778F" w:rsidP="00C8778F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</w:rPr>
                      </w:pPr>
                      <w:r w:rsidRPr="00C8778F">
                        <w:rPr>
                          <w:b/>
                          <w:sz w:val="12"/>
                        </w:rPr>
                        <w:t>INSTITUTO SUPERIOR “ZARELA MOYANO DE TOLEDO”</w:t>
                      </w:r>
                    </w:p>
                    <w:p w:rsidR="00C8778F" w:rsidRPr="00C8778F" w:rsidRDefault="00C8778F" w:rsidP="00C8778F">
                      <w:pPr>
                        <w:spacing w:after="0" w:line="240" w:lineRule="auto"/>
                        <w:jc w:val="center"/>
                        <w:rPr>
                          <w:sz w:val="12"/>
                        </w:rPr>
                      </w:pPr>
                      <w:r w:rsidRPr="00C8778F">
                        <w:rPr>
                          <w:b/>
                          <w:sz w:val="12"/>
                          <w:lang w:val="es-ES"/>
                        </w:rPr>
                        <w:t>Gral. Bustos 1336 –JESUS MARIA – CBA – 03525 442114</w:t>
                      </w:r>
                    </w:p>
                    <w:p w:rsidR="00C8778F" w:rsidRPr="00C8778F" w:rsidRDefault="00C8778F" w:rsidP="00C8778F">
                      <w:pPr>
                        <w:spacing w:after="0" w:line="240" w:lineRule="auto"/>
                        <w:jc w:val="center"/>
                        <w:rPr>
                          <w:sz w:val="12"/>
                        </w:rPr>
                      </w:pPr>
                      <w:r w:rsidRPr="00C8778F">
                        <w:rPr>
                          <w:rFonts w:ascii="Tahoma" w:hAnsi="Tahoma" w:cs="Tahoma"/>
                          <w:b/>
                          <w:sz w:val="10"/>
                          <w:szCs w:val="8"/>
                        </w:rPr>
                        <w:t xml:space="preserve">E mail: </w:t>
                      </w:r>
                      <w:hyperlink r:id="rId5" w:history="1">
                        <w:r w:rsidRPr="00C8778F">
                          <w:rPr>
                            <w:rStyle w:val="Hipervnculo"/>
                            <w:rFonts w:ascii="Tahoma" w:hAnsi="Tahoma" w:cs="Tahoma"/>
                            <w:b/>
                            <w:sz w:val="10"/>
                            <w:szCs w:val="8"/>
                          </w:rPr>
                          <w:t>zmdetoledo@yahoo.com.ar</w:t>
                        </w:r>
                      </w:hyperlink>
                    </w:p>
                    <w:p w:rsidR="00C8778F" w:rsidRPr="00C8778F" w:rsidRDefault="00C8778F" w:rsidP="00C8778F">
                      <w:pPr>
                        <w:rPr>
                          <w:sz w:val="12"/>
                        </w:rPr>
                      </w:pP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  <w:t xml:space="preserve">                         25 de MAYO 151 –JESUS MARIA – CBA – 03525 426712</w:t>
                      </w:r>
                    </w:p>
                    <w:p w:rsidR="00C8778F" w:rsidRPr="00C8778F" w:rsidRDefault="00C8778F" w:rsidP="00C8778F">
                      <w:pPr>
                        <w:rPr>
                          <w:sz w:val="12"/>
                        </w:rPr>
                      </w:pP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  <w:t>E mail: zmdetoledo@yahoo.com.ar</w:t>
                      </w:r>
                    </w:p>
                  </w:txbxContent>
                </v:textbox>
              </v:shape>
              <v:shape id="Imagen 6" o:spid="_x0000_s1029" type="#_x0000_t75" style="position:absolute;top:104;width:6273;height:6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9ZFHBAAAA2gAAAA8AAABkcnMvZG93bnJldi54bWxEj99qwjAUxu8F3yEcYXeaasGNrqmoIGyw&#10;C6d7gENy1habk9rEtnv7RRC8/Pj+/PjyzWgb0VPna8cKlosEBLF2puZSwc/5MH8D4QOywcYxKfgj&#10;D5tiOskxM27gb+pPoRRxhH2GCqoQ2kxKryuy6BeuJY7er+sshii7UpoOhzhuG7lKkrW0WHMkVNjS&#10;viJ9Od1shFyN6fnrNb19rpKj0+lOX+Wo1Mts3L6DCDSGZ/jR/jAK1nC/Em+AL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P9ZFHBAAAA2gAAAA8AAAAAAAAAAAAAAAAAnwIA&#10;AGRycy9kb3ducmV2LnhtbFBLBQYAAAAABAAEAPcAAACNAwAAAAA=&#10;">
                <v:imagedata r:id="rId6" o:title=""/>
                <v:path arrowok="t"/>
              </v:shape>
              <v:shape id="Cuadro de texto 2" o:spid="_x0000_s1030" type="#_x0000_t202" style="position:absolute;left:6273;top:1129;width:19584;height:5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<v:textbox>
                  <w:txbxContent>
                    <w:p w:rsidR="00C8778F" w:rsidRPr="00C8778F" w:rsidRDefault="00C8778F" w:rsidP="00C8778F">
                      <w:pPr>
                        <w:spacing w:after="0"/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</w:pPr>
                      <w:r w:rsidRPr="00C8778F"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  <w:t xml:space="preserve">GOBIERNO DE </w:t>
                      </w:r>
                      <w:smartTag w:uri="urn:schemas-microsoft-com:office:smarttags" w:element="PersonName">
                        <w:smartTagPr>
                          <w:attr w:name="ProductID" w:val="LA PROVINCIA DE"/>
                        </w:smartTagPr>
                        <w:smartTag w:uri="urn:schemas-microsoft-com:office:smarttags" w:element="PersonName">
                          <w:smartTagPr>
                            <w:attr w:name="ProductID" w:val="LA PROVINCIA"/>
                          </w:smartTagPr>
                          <w:r w:rsidRPr="00C8778F">
                            <w:rPr>
                              <w:rFonts w:ascii="Tahoma" w:eastAsia="Times New Roman" w:hAnsi="Tahoma" w:cs="Tahoma"/>
                              <w:b/>
                              <w:sz w:val="12"/>
                              <w:szCs w:val="10"/>
                              <w:lang w:val="es-ES" w:eastAsia="es-ES"/>
                            </w:rPr>
                            <w:t>LA PROVINCIA</w:t>
                          </w:r>
                        </w:smartTag>
                        <w:r w:rsidRPr="00C8778F">
                          <w:rPr>
                            <w:rFonts w:ascii="Tahoma" w:eastAsia="Times New Roman" w:hAnsi="Tahoma" w:cs="Tahoma"/>
                            <w:b/>
                            <w:sz w:val="12"/>
                            <w:szCs w:val="10"/>
                            <w:lang w:val="es-ES" w:eastAsia="es-ES"/>
                          </w:rPr>
                          <w:t xml:space="preserve"> DE</w:t>
                        </w:r>
                      </w:smartTag>
                      <w:r w:rsidRPr="00C8778F"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  <w:t xml:space="preserve"> CORDOBA</w:t>
                      </w:r>
                    </w:p>
                    <w:p w:rsidR="00C8778F" w:rsidRPr="00C8778F" w:rsidRDefault="00C8778F" w:rsidP="00C8778F">
                      <w:pPr>
                        <w:spacing w:after="0"/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</w:pPr>
                      <w:r w:rsidRPr="00C8778F"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  <w:t xml:space="preserve">MINISTERIO DE EDUCACIÓN </w:t>
                      </w:r>
                    </w:p>
                    <w:p w:rsidR="00C8778F" w:rsidRPr="00C8778F" w:rsidRDefault="00C8778F" w:rsidP="00C8778F">
                      <w:pPr>
                        <w:spacing w:after="0"/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</w:pPr>
                      <w:r w:rsidRPr="00C8778F"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  <w:t>SECRETARIA DE EDUCACIÓN</w:t>
                      </w:r>
                    </w:p>
                    <w:p w:rsidR="00C8778F" w:rsidRPr="00C8778F" w:rsidRDefault="00C8778F" w:rsidP="00C8778F">
                      <w:pPr>
                        <w:spacing w:after="0" w:line="240" w:lineRule="auto"/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</w:pPr>
                      <w:r w:rsidRPr="00C8778F"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  <w:t>DIRECCIÓN GENERAL DE EDUCACIÓN SUPERIOR</w:t>
                      </w:r>
                    </w:p>
                    <w:p w:rsidR="00C8778F" w:rsidRPr="00C8778F" w:rsidRDefault="00C8778F" w:rsidP="00C8778F">
                      <w:pPr>
                        <w:rPr>
                          <w:sz w:val="12"/>
                        </w:rPr>
                      </w:pP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  <w:t xml:space="preserve">                         25 de MAYO 151 –JESUS MARIA – CBA – 03525 426712</w:t>
                      </w:r>
                    </w:p>
                    <w:p w:rsidR="00C8778F" w:rsidRPr="00C8778F" w:rsidRDefault="00C8778F" w:rsidP="00C8778F">
                      <w:pPr>
                        <w:rPr>
                          <w:sz w:val="12"/>
                        </w:rPr>
                      </w:pP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  <w:t>E mail: zmdetoledo@yahoo.com.ar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C8778F" w:rsidRDefault="00C8778F" w:rsidP="00C8778F">
    <w:pPr>
      <w:pStyle w:val="Encabezado"/>
      <w:ind w:left="-567"/>
      <w:jc w:val="right"/>
    </w:pPr>
  </w:p>
  <w:p w:rsidR="00C8778F" w:rsidRDefault="00C8778F" w:rsidP="00C8778F">
    <w:pPr>
      <w:pStyle w:val="Encabezado"/>
      <w:jc w:val="right"/>
    </w:pPr>
  </w:p>
  <w:p w:rsidR="000F1DFE" w:rsidRPr="000F1DFE" w:rsidRDefault="000F1DFE" w:rsidP="00C8778F">
    <w:pPr>
      <w:pStyle w:val="Encabezado"/>
      <w:jc w:val="right"/>
      <w:rPr>
        <w:rFonts w:ascii="Arabic Typesetting" w:hAnsi="Arabic Typesetting" w:cs="Arabic Typesetting"/>
        <w:i/>
        <w:sz w:val="14"/>
        <w:szCs w:val="16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A5029D" wp14:editId="4F6221EB">
              <wp:simplePos x="0" y="0"/>
              <wp:positionH relativeFrom="column">
                <wp:posOffset>-612833</wp:posOffset>
              </wp:positionH>
              <wp:positionV relativeFrom="paragraph">
                <wp:posOffset>133928</wp:posOffset>
              </wp:positionV>
              <wp:extent cx="6612082" cy="577"/>
              <wp:effectExtent l="0" t="0" r="3683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12082" cy="577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cto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25pt,10.55pt" to="472.4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" strokecolor="black [3200]" strokeweight=".5pt">
              <v:stroke joinstyle="miter"/>
            </v:line>
          </w:pict>
        </mc:Fallback>
      </mc:AlternateContent>
    </w:r>
  </w:p>
  <w:p w:rsidR="000F1DFE" w:rsidRDefault="000F1DFE" w:rsidP="000F1DFE">
    <w:pPr>
      <w:pStyle w:val="Encabezado"/>
      <w:tabs>
        <w:tab w:val="clear" w:pos="8838"/>
      </w:tabs>
      <w:ind w:right="-518"/>
      <w:jc w:val="right"/>
      <w:rPr>
        <w:rFonts w:ascii="Arabic Typesetting" w:hAnsi="Arabic Typesetting" w:cs="Arabic Typesetting"/>
        <w:i/>
        <w:sz w:val="14"/>
        <w:szCs w:val="16"/>
      </w:rPr>
    </w:pPr>
  </w:p>
  <w:p w:rsidR="00C8778F" w:rsidRDefault="000F1DFE" w:rsidP="000F1DFE">
    <w:pPr>
      <w:pStyle w:val="Encabezado"/>
      <w:tabs>
        <w:tab w:val="clear" w:pos="8838"/>
      </w:tabs>
      <w:ind w:right="-518"/>
      <w:jc w:val="right"/>
    </w:pPr>
    <w:r w:rsidRPr="000F1DFE">
      <w:rPr>
        <w:rFonts w:ascii="Arabic Typesetting" w:hAnsi="Arabic Typesetting" w:cs="Arabic Typesetting"/>
        <w:i/>
        <w:sz w:val="14"/>
        <w:szCs w:val="16"/>
      </w:rPr>
      <w:t xml:space="preserve"> </w:t>
    </w:r>
    <w:r w:rsidR="00C8778F" w:rsidRPr="000F1DFE">
      <w:rPr>
        <w:rFonts w:ascii="Arabic Typesetting" w:hAnsi="Arabic Typesetting" w:cs="Arabic Typesetting"/>
        <w:i/>
        <w:sz w:val="14"/>
        <w:szCs w:val="16"/>
      </w:rPr>
      <w:t>2019- AÑO DEL VIII CONGRESO INTERNACIONAL DE LA LENGUA ESPAÑOLA EN LA PROVINCIA DE CÓRDOBA-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9DD"/>
    <w:rsid w:val="000F1DFE"/>
    <w:rsid w:val="002D4E5A"/>
    <w:rsid w:val="00413A09"/>
    <w:rsid w:val="004C1446"/>
    <w:rsid w:val="004F24D3"/>
    <w:rsid w:val="006909DD"/>
    <w:rsid w:val="006C0E02"/>
    <w:rsid w:val="006C1BDB"/>
    <w:rsid w:val="007408D7"/>
    <w:rsid w:val="007B4C33"/>
    <w:rsid w:val="008809C3"/>
    <w:rsid w:val="009574AE"/>
    <w:rsid w:val="00C8778F"/>
    <w:rsid w:val="00EB1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909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77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778F"/>
  </w:style>
  <w:style w:type="paragraph" w:styleId="Piedepgina">
    <w:name w:val="footer"/>
    <w:basedOn w:val="Normal"/>
    <w:link w:val="PiedepginaCar"/>
    <w:uiPriority w:val="99"/>
    <w:unhideWhenUsed/>
    <w:rsid w:val="00C877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778F"/>
  </w:style>
  <w:style w:type="character" w:styleId="Hipervnculo">
    <w:name w:val="Hyperlink"/>
    <w:rsid w:val="00C8778F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909D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909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77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778F"/>
  </w:style>
  <w:style w:type="paragraph" w:styleId="Piedepgina">
    <w:name w:val="footer"/>
    <w:basedOn w:val="Normal"/>
    <w:link w:val="PiedepginaCar"/>
    <w:uiPriority w:val="99"/>
    <w:unhideWhenUsed/>
    <w:rsid w:val="00C877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778F"/>
  </w:style>
  <w:style w:type="character" w:styleId="Hipervnculo">
    <w:name w:val="Hyperlink"/>
    <w:rsid w:val="00C8778F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909D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zmdetoledo@yahoo.com.ar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hyperlink" Target="mailto:zmdetoledo@yahoo.com.ar" TargetMode="External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Desktop\MEMBRETE%20OFICIAL%20ZARELA%202019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MEMBRETE OFICIAL ZARELA 2019</Template>
  <TotalTime>36</TotalTime>
  <Pages>1</Pages>
  <Words>176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</cp:revision>
  <dcterms:created xsi:type="dcterms:W3CDTF">2019-12-27T12:04:00Z</dcterms:created>
  <dcterms:modified xsi:type="dcterms:W3CDTF">2019-12-27T12:59:00Z</dcterms:modified>
</cp:coreProperties>
</file>