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FAF" w:rsidRPr="005D3FAF" w:rsidRDefault="005D3FAF" w:rsidP="005D3FAF">
      <w:pPr>
        <w:pStyle w:val="Ttulo1"/>
        <w:jc w:val="center"/>
        <w:rPr>
          <w:color w:val="000000" w:themeColor="text1"/>
        </w:rPr>
      </w:pPr>
      <w:r w:rsidRPr="005D3FAF">
        <w:rPr>
          <w:color w:val="000000" w:themeColor="text1"/>
        </w:rPr>
        <w:t>PARA USO DEL DOCENTE ÚNICAMENTE</w:t>
      </w:r>
    </w:p>
    <w:p w:rsidR="005D3FAF" w:rsidRDefault="005D3FAF" w:rsidP="005D3FAF">
      <w:pPr>
        <w:tabs>
          <w:tab w:val="left" w:pos="3425"/>
        </w:tabs>
      </w:pPr>
    </w:p>
    <w:p w:rsidR="005D3FAF" w:rsidRPr="005D3FAF" w:rsidRDefault="005D3FAF" w:rsidP="005D3FAF">
      <w:pPr>
        <w:tabs>
          <w:tab w:val="left" w:pos="-142"/>
        </w:tabs>
      </w:pPr>
      <w:r w:rsidRPr="005D3FAF">
        <w:t>Valorada l</w:t>
      </w:r>
      <w:r>
        <w:t>a solicitud formulada por el/la e</w:t>
      </w:r>
      <w:r w:rsidRPr="005D3FAF">
        <w:t>studiante</w:t>
      </w:r>
      <w:r>
        <w:t>………………………………………………………………………</w:t>
      </w:r>
    </w:p>
    <w:p w:rsidR="005D3FAF" w:rsidRPr="005D3FAF" w:rsidRDefault="005D3FAF" w:rsidP="005D3FAF">
      <w:pPr>
        <w:tabs>
          <w:tab w:val="left" w:pos="3425"/>
        </w:tabs>
      </w:pPr>
      <w:r w:rsidRPr="005D3FAF">
        <w:rPr>
          <w:b/>
        </w:rPr>
        <w:t>SOLICITANDO EQUIVALENCIA DE ESTUDIOS</w:t>
      </w:r>
      <w:r w:rsidRPr="005D3FAF">
        <w:t xml:space="preserve"> del Espacio </w:t>
      </w:r>
      <w:bookmarkStart w:id="0" w:name="_GoBack"/>
      <w:bookmarkEnd w:id="0"/>
      <w:r w:rsidRPr="005D3FAF">
        <w:t>Curricular (detallar claramente el nombre del espacio) ……………………………………………………………………………………………………………………………………</w:t>
      </w:r>
    </w:p>
    <w:p w:rsidR="005D3FAF" w:rsidRPr="005D3FAF" w:rsidRDefault="005D3FAF" w:rsidP="005D3FAF">
      <w:pPr>
        <w:tabs>
          <w:tab w:val="left" w:pos="3425"/>
        </w:tabs>
      </w:pPr>
      <w:r w:rsidRPr="005D3FAF">
        <w:t>El/la Docente a cargo de ese espacio ACONSEJA proceder según lo indicado por: EL INCISO UNO-INCISO DOS-INCISO TRES-INCISO CUATRO (Tachar lo que no corresponda):</w:t>
      </w:r>
    </w:p>
    <w:p w:rsidR="005D3FAF" w:rsidRPr="005D3FAF" w:rsidRDefault="005D3FAF" w:rsidP="005D3FAF">
      <w:pPr>
        <w:tabs>
          <w:tab w:val="left" w:pos="3425"/>
        </w:tabs>
      </w:pPr>
      <w:r w:rsidRPr="005D3FAF">
        <w:tab/>
      </w:r>
      <w:r w:rsidRPr="005D3FAF">
        <w:tab/>
      </w:r>
    </w:p>
    <w:p w:rsidR="005D3FAF" w:rsidRPr="005D3FAF" w:rsidRDefault="005D3FAF" w:rsidP="005D3FAF">
      <w:pPr>
        <w:tabs>
          <w:tab w:val="left" w:pos="3425"/>
        </w:tabs>
        <w:ind w:left="3915" w:hanging="3915"/>
        <w:jc w:val="both"/>
      </w:pPr>
      <w:r w:rsidRPr="005D3FAF">
        <w:t xml:space="preserve">INCISO UNO   </w:t>
      </w:r>
      <w:r w:rsidRPr="005D3FAF">
        <w:tab/>
        <w:t xml:space="preserve">          </w:t>
      </w:r>
      <w:r w:rsidRPr="005D3FAF">
        <w:rPr>
          <w:b/>
        </w:rPr>
        <w:t>HACER LUGAR</w:t>
      </w:r>
      <w:r w:rsidRPr="005D3FAF">
        <w:t xml:space="preserve"> a la solicitud por considerar que los </w:t>
      </w:r>
      <w:r>
        <w:t xml:space="preserve">          </w:t>
      </w:r>
      <w:r w:rsidRPr="005D3FAF">
        <w:t xml:space="preserve">contenidos coinciden hasta en  el……………..por ciento con lo establecido por esta Cátedra para el Ciclo Lectivo 20……   </w:t>
      </w:r>
    </w:p>
    <w:p w:rsidR="005D3FAF" w:rsidRPr="005D3FAF" w:rsidRDefault="005D3FAF" w:rsidP="005D3FAF">
      <w:pPr>
        <w:tabs>
          <w:tab w:val="left" w:pos="3425"/>
        </w:tabs>
      </w:pPr>
      <w:r w:rsidRPr="005D3FAF">
        <w:t xml:space="preserve">                                                                                        </w:t>
      </w:r>
    </w:p>
    <w:p w:rsidR="005D3FAF" w:rsidRPr="005D3FAF" w:rsidRDefault="005D3FAF" w:rsidP="005D3FAF">
      <w:pPr>
        <w:tabs>
          <w:tab w:val="left" w:pos="3425"/>
        </w:tabs>
      </w:pPr>
      <w:r w:rsidRPr="005D3FAF">
        <w:t xml:space="preserve">                                                                                </w:t>
      </w:r>
      <w:r w:rsidRPr="005D3FAF">
        <w:tab/>
      </w:r>
    </w:p>
    <w:p w:rsidR="005D3FAF" w:rsidRPr="005D3FAF" w:rsidRDefault="005D3FAF" w:rsidP="005D3FAF">
      <w:pPr>
        <w:tabs>
          <w:tab w:val="left" w:pos="3425"/>
        </w:tabs>
        <w:ind w:left="3915" w:hanging="3900"/>
        <w:jc w:val="both"/>
      </w:pPr>
      <w:r>
        <w:t xml:space="preserve">INCISO DOS     </w:t>
      </w:r>
      <w:r>
        <w:tab/>
      </w:r>
      <w:r>
        <w:tab/>
        <w:t xml:space="preserve"> </w:t>
      </w:r>
      <w:r w:rsidRPr="005D3FAF">
        <w:rPr>
          <w:b/>
        </w:rPr>
        <w:t xml:space="preserve">EVALUAR </w:t>
      </w:r>
      <w:r w:rsidRPr="005D3FAF">
        <w:t>al estudiante con un coloquio con</w:t>
      </w:r>
      <w:r>
        <w:t xml:space="preserve"> </w:t>
      </w:r>
      <w:r w:rsidRPr="005D3FAF">
        <w:t xml:space="preserve">los  </w:t>
      </w:r>
      <w:r>
        <w:t>c</w:t>
      </w:r>
      <w:r w:rsidRPr="005D3FAF">
        <w:t>onteni</w:t>
      </w:r>
      <w:r>
        <w:t>dos detallados debajo, por con</w:t>
      </w:r>
      <w:r w:rsidRPr="005D3FAF">
        <w:t>siderar  que los contenidos coinciden hasta</w:t>
      </w:r>
      <w:r>
        <w:t xml:space="preserve"> </w:t>
      </w:r>
      <w:r w:rsidRPr="005D3FAF">
        <w:t xml:space="preserve">en el………………por ciento con lo establecido </w:t>
      </w:r>
      <w:r>
        <w:t xml:space="preserve"> po</w:t>
      </w:r>
      <w:r w:rsidRPr="005D3FAF">
        <w:t>r esta Cátedra para el Ciclo Lectivo 20……</w:t>
      </w:r>
      <w:r w:rsidRPr="005D3FAF">
        <w:tab/>
        <w:t xml:space="preserve">    </w:t>
      </w:r>
    </w:p>
    <w:p w:rsidR="005D3FAF" w:rsidRDefault="005D3FAF" w:rsidP="005D3FAF">
      <w:pPr>
        <w:tabs>
          <w:tab w:val="left" w:pos="3425"/>
        </w:tabs>
      </w:pPr>
      <w:r w:rsidRPr="005D3FAF">
        <w:tab/>
      </w:r>
      <w:r w:rsidRPr="005D3FAF">
        <w:tab/>
      </w:r>
      <w:r w:rsidRPr="005D3FAF">
        <w:tab/>
      </w:r>
      <w:r w:rsidRPr="005D3FAF">
        <w:tab/>
      </w:r>
      <w:r w:rsidRPr="005D3FAF">
        <w:tab/>
      </w:r>
    </w:p>
    <w:p w:rsidR="005D3FAF" w:rsidRPr="005D3FAF" w:rsidRDefault="005D3FAF" w:rsidP="005D3FAF">
      <w:pPr>
        <w:tabs>
          <w:tab w:val="left" w:pos="3425"/>
        </w:tabs>
        <w:ind w:left="3885" w:hanging="3885"/>
      </w:pPr>
      <w:r w:rsidRPr="005D3FAF">
        <w:t xml:space="preserve"> INCISO TRES                  </w:t>
      </w:r>
      <w:r>
        <w:tab/>
      </w:r>
      <w:r>
        <w:tab/>
        <w:t xml:space="preserve"> </w:t>
      </w:r>
      <w:r w:rsidRPr="005D3FAF">
        <w:rPr>
          <w:b/>
        </w:rPr>
        <w:t xml:space="preserve">SOLICITAR </w:t>
      </w:r>
      <w:r w:rsidRPr="005D3FAF">
        <w:t xml:space="preserve">al estudiante la presentación del </w:t>
      </w:r>
      <w:r>
        <w:t>t</w:t>
      </w:r>
      <w:r w:rsidRPr="005D3FAF">
        <w:t xml:space="preserve">rabajo detallado  debajo,  por considerar </w:t>
      </w:r>
      <w:r>
        <w:t>q</w:t>
      </w:r>
      <w:r w:rsidRPr="005D3FAF">
        <w:t>ue los contenidos coinciden hasta en el……</w:t>
      </w:r>
      <w:r>
        <w:t xml:space="preserve"> </w:t>
      </w:r>
      <w:r w:rsidRPr="005D3FAF">
        <w:t xml:space="preserve">por  ciento con  lo </w:t>
      </w:r>
      <w:r>
        <w:t xml:space="preserve"> establecido por esta Cát</w:t>
      </w:r>
      <w:r w:rsidRPr="005D3FAF">
        <w:t xml:space="preserve">edra para el Ciclo Lectivo 20…………                                                                                              </w:t>
      </w:r>
    </w:p>
    <w:p w:rsidR="005D3FAF" w:rsidRPr="005D3FAF" w:rsidRDefault="005D3FAF" w:rsidP="005D3FAF">
      <w:pPr>
        <w:tabs>
          <w:tab w:val="left" w:pos="3425"/>
        </w:tabs>
      </w:pPr>
    </w:p>
    <w:p w:rsidR="005D3FAF" w:rsidRPr="005D3FAF" w:rsidRDefault="005D3FAF" w:rsidP="005D3FAF">
      <w:pPr>
        <w:tabs>
          <w:tab w:val="left" w:pos="3425"/>
        </w:tabs>
      </w:pPr>
      <w:r w:rsidRPr="005D3FAF">
        <w:t>Jesús María,……………………</w:t>
      </w:r>
      <w:proofErr w:type="gramStart"/>
      <w:r w:rsidRPr="005D3FAF">
        <w:t>de.……………………………………………..de</w:t>
      </w:r>
      <w:proofErr w:type="gramEnd"/>
      <w:r w:rsidRPr="005D3FAF">
        <w:t xml:space="preserve"> 20…………….</w:t>
      </w:r>
    </w:p>
    <w:p w:rsidR="005D3FAF" w:rsidRDefault="005D3FAF" w:rsidP="005D3FAF">
      <w:pPr>
        <w:tabs>
          <w:tab w:val="left" w:pos="3425"/>
        </w:tabs>
        <w:jc w:val="right"/>
      </w:pPr>
    </w:p>
    <w:p w:rsidR="005D3FAF" w:rsidRPr="005D3FAF" w:rsidRDefault="005D3FAF" w:rsidP="005D3FAF">
      <w:pPr>
        <w:tabs>
          <w:tab w:val="left" w:pos="3425"/>
        </w:tabs>
        <w:jc w:val="right"/>
      </w:pPr>
      <w:r>
        <w:t>……………………………………………………………….</w:t>
      </w:r>
    </w:p>
    <w:p w:rsidR="005D3FAF" w:rsidRDefault="005D3FAF" w:rsidP="005D3FAF">
      <w:pPr>
        <w:tabs>
          <w:tab w:val="left" w:pos="3425"/>
        </w:tabs>
        <w:spacing w:after="0"/>
        <w:jc w:val="right"/>
      </w:pPr>
      <w:r w:rsidRPr="005D3FAF">
        <w:t xml:space="preserve">Firma  y aclaración del </w:t>
      </w:r>
    </w:p>
    <w:p w:rsidR="00127365" w:rsidRPr="00746695" w:rsidRDefault="005D3FAF" w:rsidP="005D3FAF">
      <w:pPr>
        <w:tabs>
          <w:tab w:val="left" w:pos="3425"/>
        </w:tabs>
        <w:spacing w:after="0"/>
        <w:jc w:val="right"/>
      </w:pPr>
      <w:r w:rsidRPr="005D3FAF">
        <w:t>Docente a cargo del Espacio Curricular</w:t>
      </w:r>
    </w:p>
    <w:sectPr w:rsidR="00127365" w:rsidRPr="00746695" w:rsidSect="00C8778F">
      <w:headerReference w:type="default" r:id="rId7"/>
      <w:pgSz w:w="12240" w:h="15840"/>
      <w:pgMar w:top="2389" w:right="1701" w:bottom="1417" w:left="1701" w:header="99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62D" w:rsidRDefault="00E1462D" w:rsidP="00C8778F">
      <w:pPr>
        <w:spacing w:after="0" w:line="240" w:lineRule="auto"/>
      </w:pPr>
      <w:r>
        <w:separator/>
      </w:r>
    </w:p>
  </w:endnote>
  <w:endnote w:type="continuationSeparator" w:id="0">
    <w:p w:rsidR="00E1462D" w:rsidRDefault="00E1462D" w:rsidP="00C8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62D" w:rsidRDefault="00E1462D" w:rsidP="00C8778F">
      <w:pPr>
        <w:spacing w:after="0" w:line="240" w:lineRule="auto"/>
      </w:pPr>
      <w:r>
        <w:separator/>
      </w:r>
    </w:p>
  </w:footnote>
  <w:footnote w:type="continuationSeparator" w:id="0">
    <w:p w:rsidR="00E1462D" w:rsidRDefault="00E1462D" w:rsidP="00C8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78F" w:rsidRDefault="00C8778F">
    <w:pPr>
      <w:pStyle w:val="Encabezado"/>
    </w:pPr>
    <w:r w:rsidRPr="00C8778F"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F8D01E" wp14:editId="2754C0A7">
              <wp:simplePos x="0" y="0"/>
              <wp:positionH relativeFrom="column">
                <wp:posOffset>-449753</wp:posOffset>
              </wp:positionH>
              <wp:positionV relativeFrom="paragraph">
                <wp:posOffset>-422737</wp:posOffset>
              </wp:positionV>
              <wp:extent cx="6788727" cy="961622"/>
              <wp:effectExtent l="0" t="0" r="0" b="0"/>
              <wp:wrapNone/>
              <wp:docPr id="8" name="8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788727" cy="961622"/>
                        <a:chOff x="-2" y="-87388"/>
                        <a:chExt cx="5952824" cy="100121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lum bright="6000" contrast="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96654" y="-87388"/>
                          <a:ext cx="665271" cy="625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0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904834" y="538542"/>
                          <a:ext cx="2047988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</w:rPr>
                              <w:t>INSTITUTO SUPERIOR “ZARELA MOYANO DE TOLEDO”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b/>
                                <w:sz w:val="12"/>
                                <w:lang w:val="es-ES"/>
                              </w:rPr>
                              <w:t>Gral. Bustos 1336 –JESUS MARIA – CBA – 03525 442114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 w:line="240" w:lineRule="auto"/>
                              <w:jc w:val="center"/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rFonts w:ascii="Tahoma" w:hAnsi="Tahoma" w:cs="Tahoma"/>
                                <w:b/>
                                <w:sz w:val="10"/>
                                <w:szCs w:val="8"/>
                              </w:rPr>
                              <w:t xml:space="preserve">E mail: </w:t>
                            </w:r>
                            <w:hyperlink r:id="rId2" w:history="1">
                              <w:r w:rsidRPr="00C8778F">
                                <w:rPr>
                                  <w:rStyle w:val="Hipervnculo"/>
                                  <w:rFonts w:ascii="Tahoma" w:hAnsi="Tahoma" w:cs="Tahoma"/>
                                  <w:b/>
                                  <w:sz w:val="10"/>
                                  <w:szCs w:val="8"/>
                                </w:rPr>
                                <w:t>zmdetoledo@yahoo.com.ar</w:t>
                              </w:r>
                            </w:hyperlink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" y="10462"/>
                          <a:ext cx="627369" cy="69437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27213" y="112669"/>
                          <a:ext cx="3001880" cy="596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GOBIERNO DE </w:t>
                            </w:r>
                            <w:smartTag w:uri="urn:schemas-microsoft-com:office:smarttags" w:element="PersonName">
                              <w:smartTagPr>
                                <w:attr w:name="ProductID" w:val="LA PROVINCIA DE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PROVINCIA"/>
                                </w:smartTagPr>
                                <w:r w:rsidRPr="00C8778F">
                                  <w:rPr>
                                    <w:rFonts w:ascii="Tahoma" w:eastAsia="Times New Roman" w:hAnsi="Tahoma" w:cs="Tahoma"/>
                                    <w:b/>
                                    <w:sz w:val="12"/>
                                    <w:szCs w:val="10"/>
                                    <w:lang w:val="es-ES" w:eastAsia="es-ES"/>
                                  </w:rPr>
                                  <w:t>LA PROVINCIA</w:t>
                                </w:r>
                              </w:smartTag>
                              <w:r w:rsidRPr="00C8778F">
                                <w:rPr>
                                  <w:rFonts w:ascii="Tahoma" w:eastAsia="Times New Roman" w:hAnsi="Tahoma" w:cs="Tahoma"/>
                                  <w:b/>
                                  <w:sz w:val="12"/>
                                  <w:szCs w:val="10"/>
                                  <w:lang w:val="es-ES" w:eastAsia="es-ES"/>
                                </w:rPr>
                                <w:t xml:space="preserve"> DE</w:t>
                              </w:r>
                            </w:smartTag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 CORDOBA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MINISTERIO DE EDUCACIÓN </w:t>
                            </w:r>
                          </w:p>
                          <w:p w:rsidR="00C8778F" w:rsidRPr="00C8778F" w:rsidRDefault="00C8778F" w:rsidP="00C8778F">
                            <w:pPr>
                              <w:spacing w:after="0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SECRETARIA DE EDUCACIÓN</w:t>
                            </w:r>
                          </w:p>
                          <w:p w:rsidR="00C8778F" w:rsidRDefault="00C8778F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 w:rsidRPr="00C8778F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>DIRECCIÓN GENERAL DE EDUCACIÓN SUPERIOR</w:t>
                            </w:r>
                          </w:p>
                          <w:p w:rsidR="00746695" w:rsidRPr="00C8778F" w:rsidRDefault="00746695" w:rsidP="00746695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  <w:t xml:space="preserve">DIRECCIÓN GENERAL DE EDUCACIÓN </w:t>
                            </w:r>
                            <w:r w:rsidRPr="00C81376"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eastAsia="es-ES"/>
                              </w:rPr>
                              <w:t>TÉCNICA Y FORMACIÓN PROFESIONAL</w:t>
                            </w:r>
                          </w:p>
                          <w:p w:rsidR="00746695" w:rsidRPr="00C8778F" w:rsidRDefault="00746695" w:rsidP="00C8778F">
                            <w:pPr>
                              <w:spacing w:after="0" w:line="240" w:lineRule="auto"/>
                              <w:rPr>
                                <w:rFonts w:ascii="Tahoma" w:eastAsia="Times New Roman" w:hAnsi="Tahoma" w:cs="Tahoma"/>
                                <w:b/>
                                <w:sz w:val="12"/>
                                <w:szCs w:val="10"/>
                                <w:lang w:val="es-ES" w:eastAsia="es-ES"/>
                              </w:rPr>
                            </w:pP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 xml:space="preserve">                         25 de MAYO 151 –JESUS MARIA – CBA – 03525 426712</w:t>
                            </w:r>
                          </w:p>
                          <w:p w:rsidR="00C8778F" w:rsidRPr="00C8778F" w:rsidRDefault="00C8778F" w:rsidP="00C8778F">
                            <w:pPr>
                              <w:rPr>
                                <w:sz w:val="12"/>
                              </w:rPr>
                            </w:pP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</w:r>
                            <w:r w:rsidRPr="00C8778F">
                              <w:rPr>
                                <w:sz w:val="12"/>
                              </w:rPr>
                              <w:tab/>
                              <w:t>E mail: zmdetoledo@yahoo.com.ar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8 Grupo" o:spid="_x0000_s1026" style="position:absolute;margin-left:-35.4pt;margin-top:-33.3pt;width:534.55pt;height:75.7pt;z-index:251659264" coordorigin=",-873" coordsize="59528,1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6966;top:-873;width:6653;height:6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jJL/CAAAA2gAAAA8AAABkcnMvZG93bnJldi54bWxET0trwkAQvhf8D8sIvZS6acEiqZugQqEH&#10;D2oL0tuQnTxqdjbsbpPor3cFoafh43vOMh9NK3pyvrGs4GWWgCAurG64UvD99fG8AOEDssbWMik4&#10;k4c8mzwsMdV24D31h1CJGMI+RQV1CF0qpS9qMuhntiOOXGmdwRChq6R2OMRw08rXJHmTBhuODTV2&#10;tKmpOB3+jIKyXG+fLk0158vRnXa/q7ku7Y9Sj9Nx9Q4i0Bj+xXf3p47z4fbK7crs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4yS/wgAAANoAAAAPAAAAAAAAAAAAAAAAAJ8C&#10;AABkcnMvZG93bnJldi54bWxQSwUGAAAAAAQABAD3AAAAjgMAAAAA&#10;">
                <v:imagedata r:id="rId4" o:title="" gain="69719f" blacklevel="1966f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39048;top:5385;width:20480;height:3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<v:textbox>
                  <w:txbxContent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</w:rPr>
                        <w:t>INSTITUTO SUPERIOR “ZARELA MOYANO DE TOLEDO”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b/>
                          <w:sz w:val="12"/>
                          <w:lang w:val="es-ES"/>
                        </w:rPr>
                        <w:t>Gral. Bustos 1336 –JESUS MARIA – CBA – 03525 442114</w:t>
                      </w:r>
                    </w:p>
                    <w:p w:rsidR="00C8778F" w:rsidRPr="00C8778F" w:rsidRDefault="00C8778F" w:rsidP="00C8778F">
                      <w:pPr>
                        <w:spacing w:after="0" w:line="240" w:lineRule="auto"/>
                        <w:jc w:val="center"/>
                        <w:rPr>
                          <w:sz w:val="12"/>
                        </w:rPr>
                      </w:pPr>
                      <w:r w:rsidRPr="00C8778F">
                        <w:rPr>
                          <w:rFonts w:ascii="Tahoma" w:hAnsi="Tahoma" w:cs="Tahoma"/>
                          <w:b/>
                          <w:sz w:val="10"/>
                          <w:szCs w:val="8"/>
                        </w:rPr>
                        <w:t xml:space="preserve">E mail: </w:t>
                      </w:r>
                      <w:hyperlink r:id="rId5" w:history="1">
                        <w:r w:rsidRPr="00C8778F">
                          <w:rPr>
                            <w:rStyle w:val="Hipervnculo"/>
                            <w:rFonts w:ascii="Tahoma" w:hAnsi="Tahoma" w:cs="Tahoma"/>
                            <w:b/>
                            <w:sz w:val="10"/>
                            <w:szCs w:val="8"/>
                          </w:rPr>
                          <w:t>zmdetoledo@yahoo.com.ar</w:t>
                        </w:r>
                      </w:hyperlink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  <v:shape id="Imagen 6" o:spid="_x0000_s1029" type="#_x0000_t75" style="position:absolute;top:104;width:6273;height:6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9ZFHBAAAA2gAAAA8AAABkcnMvZG93bnJldi54bWxEj99qwjAUxu8F3yEcYXeaasGNrqmoIGyw&#10;C6d7gENy1habk9rEtnv7RRC8/Pj+/PjyzWgb0VPna8cKlosEBLF2puZSwc/5MH8D4QOywcYxKfgj&#10;D5tiOskxM27gb+pPoRRxhH2GCqoQ2kxKryuy6BeuJY7er+sshii7UpoOhzhuG7lKkrW0WHMkVNjS&#10;viJ9Od1shFyN6fnrNb19rpKj0+lOX+Wo1Mts3L6DCDSGZ/jR/jAK1nC/Em+AL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9ZFHBAAAA2gAAAA8AAAAAAAAAAAAAAAAAnwIA&#10;AGRycy9kb3ducmV2LnhtbFBLBQYAAAAABAAEAPcAAACNAwAAAAA=&#10;">
                <v:imagedata r:id="rId6" o:title=""/>
                <v:path arrowok="t"/>
              </v:shape>
              <v:shape id="Cuadro de texto 2" o:spid="_x0000_s1030" type="#_x0000_t202" style="position:absolute;left:6272;top:1126;width:30018;height:5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GOBIERNO DE </w:t>
                      </w:r>
                      <w:smartTag w:uri="urn:schemas-microsoft-com:office:smarttags" w:element="PersonName">
                        <w:smartTagPr>
                          <w:attr w:name="ProductID" w:val="LA PROVINCIA DE"/>
                        </w:smartTagPr>
                        <w:smartTag w:uri="urn:schemas-microsoft-com:office:smarttags" w:element="PersonName">
                          <w:smartTagPr>
                            <w:attr w:name="ProductID" w:val="LA PROVINCIA"/>
                          </w:smartTagPr>
                          <w:r w:rsidRPr="00C8778F">
                            <w:rPr>
                              <w:rFonts w:ascii="Tahoma" w:eastAsia="Times New Roman" w:hAnsi="Tahoma" w:cs="Tahoma"/>
                              <w:b/>
                              <w:sz w:val="12"/>
                              <w:szCs w:val="10"/>
                              <w:lang w:val="es-ES" w:eastAsia="es-ES"/>
                            </w:rPr>
                            <w:t>LA PROVINCIA</w:t>
                          </w:r>
                        </w:smartTag>
                        <w:r w:rsidRPr="00C8778F">
                          <w:rPr>
                            <w:rFonts w:ascii="Tahoma" w:eastAsia="Times New Roman" w:hAnsi="Tahoma" w:cs="Tahoma"/>
                            <w:b/>
                            <w:sz w:val="12"/>
                            <w:szCs w:val="10"/>
                            <w:lang w:val="es-ES" w:eastAsia="es-ES"/>
                          </w:rPr>
                          <w:t xml:space="preserve"> DE</w:t>
                        </w:r>
                      </w:smartTag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 CORDOBA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MINISTERIO DE EDUCACIÓN </w:t>
                      </w:r>
                    </w:p>
                    <w:p w:rsidR="00C8778F" w:rsidRPr="00C8778F" w:rsidRDefault="00C8778F" w:rsidP="00C8778F">
                      <w:pPr>
                        <w:spacing w:after="0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SECRETARIA DE EDUCACIÓN</w:t>
                      </w:r>
                    </w:p>
                    <w:p w:rsidR="00C8778F" w:rsidRDefault="00C8778F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 w:rsidRPr="00C8778F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>DIRECCIÓN GENERAL DE EDUCACIÓN SUPERIOR</w:t>
                      </w:r>
                    </w:p>
                    <w:p w:rsidR="00746695" w:rsidRPr="00C8778F" w:rsidRDefault="00746695" w:rsidP="00746695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  <w:t xml:space="preserve">DIRECCIÓN GENERAL DE EDUCACIÓN </w:t>
                      </w:r>
                      <w:r w:rsidRPr="00C81376"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eastAsia="es-ES"/>
                        </w:rPr>
                        <w:t>TÉCNICA Y FORMACIÓN PROFESIONAL</w:t>
                      </w:r>
                    </w:p>
                    <w:p w:rsidR="00746695" w:rsidRPr="00C8778F" w:rsidRDefault="00746695" w:rsidP="00C8778F">
                      <w:pPr>
                        <w:spacing w:after="0" w:line="240" w:lineRule="auto"/>
                        <w:rPr>
                          <w:rFonts w:ascii="Tahoma" w:eastAsia="Times New Roman" w:hAnsi="Tahoma" w:cs="Tahoma"/>
                          <w:b/>
                          <w:sz w:val="12"/>
                          <w:szCs w:val="10"/>
                          <w:lang w:val="es-ES" w:eastAsia="es-ES"/>
                        </w:rPr>
                      </w:pP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 xml:space="preserve">                         25 de MAYO 151 –JESUS MARIA – CBA – 03525 426712</w:t>
                      </w:r>
                    </w:p>
                    <w:p w:rsidR="00C8778F" w:rsidRPr="00C8778F" w:rsidRDefault="00C8778F" w:rsidP="00C8778F">
                      <w:pPr>
                        <w:rPr>
                          <w:sz w:val="12"/>
                        </w:rPr>
                      </w:pP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</w:r>
                      <w:r w:rsidRPr="00C8778F">
                        <w:rPr>
                          <w:sz w:val="12"/>
                        </w:rPr>
                        <w:tab/>
                        <w:t>E mail: zmdetoledo@yahoo.com.ar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C8778F" w:rsidRDefault="00C8778F" w:rsidP="00C8778F">
    <w:pPr>
      <w:pStyle w:val="Encabezado"/>
      <w:ind w:left="-567"/>
      <w:jc w:val="right"/>
    </w:pPr>
  </w:p>
  <w:p w:rsidR="00C8778F" w:rsidRDefault="00C8778F" w:rsidP="00C8778F">
    <w:pPr>
      <w:pStyle w:val="Encabezado"/>
      <w:jc w:val="right"/>
    </w:pPr>
  </w:p>
  <w:p w:rsidR="000F1DFE" w:rsidRPr="000F1DFE" w:rsidRDefault="000F1DFE" w:rsidP="00C8778F">
    <w:pPr>
      <w:pStyle w:val="Encabezado"/>
      <w:jc w:val="right"/>
      <w:rPr>
        <w:rFonts w:ascii="Arabic Typesetting" w:hAnsi="Arabic Typesetting" w:cs="Arabic Typesetting"/>
        <w:i/>
        <w:sz w:val="14"/>
        <w:szCs w:val="16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-612833</wp:posOffset>
              </wp:positionH>
              <wp:positionV relativeFrom="paragraph">
                <wp:posOffset>133928</wp:posOffset>
              </wp:positionV>
              <wp:extent cx="6612082" cy="577"/>
              <wp:effectExtent l="0" t="0" r="3683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12082" cy="57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25pt,10.55pt" to="472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" strokecolor="black [3200]" strokeweight=".5pt">
              <v:stroke joinstyle="miter"/>
            </v:line>
          </w:pict>
        </mc:Fallback>
      </mc:AlternateContent>
    </w:r>
  </w:p>
  <w:p w:rsidR="000F1DFE" w:rsidRDefault="000F1DFE" w:rsidP="000F1DFE">
    <w:pPr>
      <w:pStyle w:val="Encabezado"/>
      <w:tabs>
        <w:tab w:val="clear" w:pos="8838"/>
      </w:tabs>
      <w:ind w:right="-518"/>
      <w:jc w:val="right"/>
      <w:rPr>
        <w:rFonts w:ascii="Arabic Typesetting" w:hAnsi="Arabic Typesetting" w:cs="Arabic Typesetting"/>
        <w:i/>
        <w:sz w:val="14"/>
        <w:szCs w:val="16"/>
      </w:rPr>
    </w:pPr>
  </w:p>
  <w:p w:rsidR="00C8778F" w:rsidRDefault="00C8778F" w:rsidP="000F1DFE">
    <w:pPr>
      <w:pStyle w:val="Encabezado"/>
      <w:tabs>
        <w:tab w:val="clear" w:pos="8838"/>
      </w:tabs>
      <w:ind w:right="-518"/>
      <w:jc w:val="right"/>
    </w:pPr>
    <w:r w:rsidRPr="000F1DFE">
      <w:rPr>
        <w:rFonts w:ascii="Arabic Typesetting" w:hAnsi="Arabic Typesetting" w:cs="Arabic Typesetting"/>
        <w:i/>
        <w:sz w:val="14"/>
        <w:szCs w:val="16"/>
      </w:rPr>
      <w:t>-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>202</w:t>
    </w:r>
    <w:r w:rsidR="001113E5">
      <w:rPr>
        <w:rFonts w:ascii="Arabic Typesetting" w:hAnsi="Arabic Typesetting" w:cs="Arabic Typesetting"/>
        <w:i/>
        <w:sz w:val="14"/>
        <w:szCs w:val="16"/>
      </w:rPr>
      <w:t>1- AÑO DEL BICENTENARIO DE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 xml:space="preserve"> LA </w:t>
    </w:r>
    <w:r w:rsidR="001113E5">
      <w:rPr>
        <w:rFonts w:ascii="Arabic Typesetting" w:hAnsi="Arabic Typesetting" w:cs="Arabic Typesetting"/>
        <w:i/>
        <w:sz w:val="14"/>
        <w:szCs w:val="16"/>
      </w:rPr>
      <w:t>CONSTITUCIÓN DE CÓRDOBA</w:t>
    </w:r>
    <w:r w:rsidR="00EF0A94" w:rsidRPr="00EF0A94">
      <w:rPr>
        <w:rFonts w:ascii="Arabic Typesetting" w:hAnsi="Arabic Typesetting" w:cs="Arabic Typesetting"/>
        <w:i/>
        <w:sz w:val="14"/>
        <w:szCs w:val="16"/>
      </w:rPr>
      <w:t>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FAF"/>
    <w:rsid w:val="00076BAF"/>
    <w:rsid w:val="000F1DFE"/>
    <w:rsid w:val="001113E5"/>
    <w:rsid w:val="002D4E5A"/>
    <w:rsid w:val="004C1446"/>
    <w:rsid w:val="00531D85"/>
    <w:rsid w:val="005D3FAF"/>
    <w:rsid w:val="0062046D"/>
    <w:rsid w:val="006C1BDB"/>
    <w:rsid w:val="007408D7"/>
    <w:rsid w:val="00746695"/>
    <w:rsid w:val="007B4C33"/>
    <w:rsid w:val="00A367DB"/>
    <w:rsid w:val="00AB493A"/>
    <w:rsid w:val="00C8778F"/>
    <w:rsid w:val="00C93CEA"/>
    <w:rsid w:val="00D00609"/>
    <w:rsid w:val="00D55192"/>
    <w:rsid w:val="00E1462D"/>
    <w:rsid w:val="00EB112C"/>
    <w:rsid w:val="00EF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D3F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D3F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D3F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778F"/>
  </w:style>
  <w:style w:type="paragraph" w:styleId="Piedepgina">
    <w:name w:val="footer"/>
    <w:basedOn w:val="Normal"/>
    <w:link w:val="PiedepginaCar"/>
    <w:uiPriority w:val="99"/>
    <w:unhideWhenUsed/>
    <w:rsid w:val="00C877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778F"/>
  </w:style>
  <w:style w:type="character" w:styleId="Hipervnculo">
    <w:name w:val="Hyperlink"/>
    <w:rsid w:val="00C8778F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D3F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zmdetoledo@yahoo.com.ar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hyperlink" Target="mailto:zmdetoledo@yahoo.com.ar" TargetMode="External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esktop\MEMBRETE%20OFICIAL%20ZARELA%20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 OFICIAL ZARELA 2021</Template>
  <TotalTime>7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2021-05-03T13:13:00Z</dcterms:created>
  <dcterms:modified xsi:type="dcterms:W3CDTF">2021-05-03T13:20:00Z</dcterms:modified>
</cp:coreProperties>
</file>