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D6" w:rsidRPr="0019071C" w:rsidRDefault="008057D6" w:rsidP="00EB42EB">
      <w:pPr>
        <w:pStyle w:val="Ttulo1"/>
        <w:spacing w:after="240"/>
        <w:jc w:val="center"/>
      </w:pPr>
      <w:r w:rsidRPr="00EB42EB">
        <w:rPr>
          <w:color w:val="000000" w:themeColor="text1"/>
        </w:rPr>
        <w:t>PARA USO EXCLUSIVO DE DIRECCIÓN</w:t>
      </w:r>
    </w:p>
    <w:p w:rsidR="008057D6" w:rsidRDefault="008057D6" w:rsidP="008057D6">
      <w:pPr>
        <w:spacing w:after="0" w:line="360" w:lineRule="auto"/>
        <w:jc w:val="both"/>
        <w:rPr>
          <w:b/>
        </w:rPr>
      </w:pPr>
      <w:r>
        <w:rPr>
          <w:b/>
        </w:rPr>
        <w:t xml:space="preserve">La   Sra.   Directora    Prof. Lic.    Leticia   de   la   Fuente,     luego    de   EVALUAR    las    recomendaciones </w:t>
      </w:r>
      <w:r>
        <w:rPr>
          <w:b/>
        </w:rPr>
        <w:t xml:space="preserve"> </w:t>
      </w:r>
      <w:r w:rsidRPr="00A37270">
        <w:rPr>
          <w:b/>
        </w:rPr>
        <w:t>efectuadas por el/la docente a cargo del Espacio Curricular y haciendo uso de las Facultades que le otorga el</w:t>
      </w:r>
      <w:r>
        <w:rPr>
          <w:b/>
        </w:rPr>
        <w:t xml:space="preserve"> </w:t>
      </w:r>
      <w:r>
        <w:rPr>
          <w:b/>
        </w:rPr>
        <w:t>Reglamento Orgánico Marco (Res. Min. 750/2011 Art. 20), se expid</w:t>
      </w:r>
      <w:r>
        <w:rPr>
          <w:b/>
        </w:rPr>
        <w:t xml:space="preserve">e HACIENDO LUGAR a la SOLICITUD DE EQUIVALENCIAS </w:t>
      </w:r>
      <w:r>
        <w:rPr>
          <w:b/>
        </w:rPr>
        <w:t>formulada por el estudiante………………………………</w:t>
      </w:r>
      <w:r>
        <w:rPr>
          <w:b/>
        </w:rPr>
        <w:t>……….</w:t>
      </w:r>
      <w:r>
        <w:rPr>
          <w:b/>
        </w:rPr>
        <w:t>……………….………………………………………………………………….</w:t>
      </w:r>
    </w:p>
    <w:p w:rsidR="008057D6" w:rsidRDefault="008057D6" w:rsidP="008057D6">
      <w:pPr>
        <w:spacing w:after="0" w:line="360" w:lineRule="auto"/>
        <w:contextualSpacing/>
        <w:rPr>
          <w:b/>
        </w:rPr>
      </w:pPr>
      <w:r>
        <w:rPr>
          <w:b/>
        </w:rPr>
        <w:t>en el espacio curricular …………………………</w:t>
      </w:r>
      <w:r>
        <w:rPr>
          <w:b/>
        </w:rPr>
        <w:t>…..</w:t>
      </w:r>
      <w:r>
        <w:rPr>
          <w:b/>
        </w:rPr>
        <w:t>……………………………………………………………………………..</w:t>
      </w:r>
      <w:r>
        <w:rPr>
          <w:b/>
        </w:rPr>
        <w:t xml:space="preserve"> </w:t>
      </w:r>
      <w:proofErr w:type="gramStart"/>
      <w:r>
        <w:rPr>
          <w:b/>
        </w:rPr>
        <w:t>de</w:t>
      </w:r>
      <w:proofErr w:type="gramEnd"/>
      <w:r>
        <w:rPr>
          <w:b/>
        </w:rPr>
        <w:t xml:space="preserve"> la CARRERA ……………………………………………………………………………………………………………………. .-</w:t>
      </w: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Elevar a Secretaría</w:t>
      </w:r>
      <w:r>
        <w:rPr>
          <w:b/>
        </w:rPr>
        <w:t xml:space="preserve"> para confeccionar la Resolución Interna correspondiente.</w:t>
      </w: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0" w:lineRule="atLeast"/>
        <w:contextualSpacing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…………………………………………</w:t>
      </w:r>
    </w:p>
    <w:p w:rsidR="008057D6" w:rsidRDefault="008057D6" w:rsidP="008057D6">
      <w:pPr>
        <w:spacing w:after="0" w:line="0" w:lineRule="atLeast"/>
        <w:contextualSpacing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Firma y sello de la Directora</w:t>
      </w: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03611B" w:rsidRDefault="0003611B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CORRESPONDE LA RESOLUCION INTERNA NRO………………/</w:t>
      </w:r>
      <w:r w:rsidRPr="00A76F5E">
        <w:rPr>
          <w:b/>
          <w:sz w:val="28"/>
          <w:szCs w:val="28"/>
        </w:rPr>
        <w:t>20</w:t>
      </w:r>
      <w:r>
        <w:rPr>
          <w:b/>
        </w:rPr>
        <w:t>……………..</w:t>
      </w: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NOTIFICADO</w:t>
      </w:r>
      <w:proofErr w:type="gramStart"/>
      <w:r>
        <w:rPr>
          <w:b/>
        </w:rPr>
        <w:t>:</w:t>
      </w:r>
      <w:r>
        <w:rPr>
          <w:b/>
        </w:rPr>
        <w:t xml:space="preserve">  </w:t>
      </w:r>
      <w:r>
        <w:rPr>
          <w:b/>
        </w:rPr>
        <w:t>…</w:t>
      </w:r>
      <w:proofErr w:type="gramEnd"/>
      <w:r>
        <w:rPr>
          <w:b/>
        </w:rPr>
        <w:t>………./…………./………….</w:t>
      </w:r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  <w:bookmarkStart w:id="0" w:name="_GoBack"/>
      <w:bookmarkEnd w:id="0"/>
    </w:p>
    <w:p w:rsidR="008057D6" w:rsidRDefault="008057D6" w:rsidP="008057D6">
      <w:pPr>
        <w:spacing w:after="0" w:line="360" w:lineRule="auto"/>
        <w:contextualSpacing/>
        <w:jc w:val="both"/>
        <w:rPr>
          <w:b/>
        </w:rPr>
      </w:pPr>
    </w:p>
    <w:p w:rsidR="008057D6" w:rsidRDefault="008057D6" w:rsidP="008057D6">
      <w:pPr>
        <w:spacing w:after="0" w:line="0" w:lineRule="atLeast"/>
        <w:contextualSpacing/>
        <w:jc w:val="right"/>
        <w:rPr>
          <w:b/>
        </w:rPr>
      </w:pPr>
      <w:r>
        <w:rPr>
          <w:b/>
        </w:rPr>
        <w:t>………………………..</w:t>
      </w:r>
      <w:r>
        <w:rPr>
          <w:b/>
        </w:rPr>
        <w:t xml:space="preserve">………………………………                                                                                                                     </w:t>
      </w:r>
    </w:p>
    <w:p w:rsidR="008057D6" w:rsidRDefault="008057D6" w:rsidP="008057D6">
      <w:pPr>
        <w:spacing w:after="0" w:line="0" w:lineRule="atLeast"/>
        <w:contextualSpacing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</w:t>
      </w:r>
      <w:r>
        <w:rPr>
          <w:b/>
        </w:rPr>
        <w:t>Firma del Estudiante</w:t>
      </w:r>
    </w:p>
    <w:p w:rsidR="008057D6" w:rsidRDefault="008057D6" w:rsidP="008057D6">
      <w:pPr>
        <w:spacing w:after="0" w:line="0" w:lineRule="atLeast"/>
        <w:jc w:val="both"/>
        <w:rPr>
          <w:b/>
        </w:rPr>
      </w:pPr>
    </w:p>
    <w:p w:rsidR="008057D6" w:rsidRDefault="008057D6" w:rsidP="008057D6">
      <w:pPr>
        <w:spacing w:after="0" w:line="0" w:lineRule="atLeast"/>
        <w:jc w:val="right"/>
        <w:rPr>
          <w:b/>
        </w:rPr>
      </w:pPr>
      <w:r>
        <w:rPr>
          <w:b/>
        </w:rPr>
        <w:t>…………………………………………………………………</w:t>
      </w:r>
    </w:p>
    <w:p w:rsidR="008057D6" w:rsidRDefault="008057D6" w:rsidP="008057D6">
      <w:pPr>
        <w:spacing w:after="0" w:line="0" w:lineRule="atLeast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</w:t>
      </w:r>
      <w:r>
        <w:rPr>
          <w:b/>
        </w:rPr>
        <w:t xml:space="preserve">Aclaración </w:t>
      </w:r>
    </w:p>
    <w:p w:rsidR="008057D6" w:rsidRDefault="008057D6" w:rsidP="008057D6">
      <w:pPr>
        <w:spacing w:after="0" w:line="0" w:lineRule="atLeast"/>
        <w:jc w:val="right"/>
        <w:rPr>
          <w:b/>
        </w:rPr>
      </w:pPr>
    </w:p>
    <w:p w:rsidR="008057D6" w:rsidRDefault="008057D6" w:rsidP="008057D6">
      <w:pPr>
        <w:spacing w:after="0" w:line="0" w:lineRule="atLeast"/>
        <w:jc w:val="right"/>
        <w:rPr>
          <w:b/>
        </w:rPr>
      </w:pPr>
      <w:r>
        <w:rPr>
          <w:b/>
        </w:rPr>
        <w:t>…………………………………………………..</w:t>
      </w:r>
    </w:p>
    <w:p w:rsidR="008057D6" w:rsidRDefault="008057D6" w:rsidP="008057D6">
      <w:pPr>
        <w:spacing w:after="0" w:line="0" w:lineRule="atLeast"/>
        <w:ind w:left="708" w:firstLine="708"/>
        <w:jc w:val="center"/>
      </w:pPr>
      <w:r>
        <w:rPr>
          <w:b/>
        </w:rPr>
        <w:t xml:space="preserve">                                                                                             </w:t>
      </w:r>
      <w:r>
        <w:rPr>
          <w:b/>
        </w:rPr>
        <w:t>DNI</w:t>
      </w:r>
    </w:p>
    <w:p w:rsidR="00127365" w:rsidRPr="00746695" w:rsidRDefault="00D247DC" w:rsidP="00746695">
      <w:pPr>
        <w:tabs>
          <w:tab w:val="left" w:pos="3425"/>
        </w:tabs>
      </w:pPr>
    </w:p>
    <w:sectPr w:rsidR="00127365" w:rsidRPr="00746695" w:rsidSect="00C8778F">
      <w:headerReference w:type="default" r:id="rId7"/>
      <w:pgSz w:w="12240" w:h="15840"/>
      <w:pgMar w:top="2389" w:right="1701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7DC" w:rsidRDefault="00D247DC" w:rsidP="00C8778F">
      <w:pPr>
        <w:spacing w:after="0" w:line="240" w:lineRule="auto"/>
      </w:pPr>
      <w:r>
        <w:separator/>
      </w:r>
    </w:p>
  </w:endnote>
  <w:endnote w:type="continuationSeparator" w:id="0">
    <w:p w:rsidR="00D247DC" w:rsidRDefault="00D247DC" w:rsidP="00C8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7DC" w:rsidRDefault="00D247DC" w:rsidP="00C8778F">
      <w:pPr>
        <w:spacing w:after="0" w:line="240" w:lineRule="auto"/>
      </w:pPr>
      <w:r>
        <w:separator/>
      </w:r>
    </w:p>
  </w:footnote>
  <w:footnote w:type="continuationSeparator" w:id="0">
    <w:p w:rsidR="00D247DC" w:rsidRDefault="00D247DC" w:rsidP="00C8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78F" w:rsidRDefault="00C8778F">
    <w:pPr>
      <w:pStyle w:val="Encabezado"/>
    </w:pPr>
    <w:r w:rsidRPr="00C8778F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F8D01E" wp14:editId="2754C0A7">
              <wp:simplePos x="0" y="0"/>
              <wp:positionH relativeFrom="column">
                <wp:posOffset>-449753</wp:posOffset>
              </wp:positionH>
              <wp:positionV relativeFrom="paragraph">
                <wp:posOffset>-422737</wp:posOffset>
              </wp:positionV>
              <wp:extent cx="6788727" cy="961622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8727" cy="961622"/>
                        <a:chOff x="-2" y="-87388"/>
                        <a:chExt cx="5952824" cy="100121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6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654" y="-87388"/>
                          <a:ext cx="665271" cy="625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904834" y="538542"/>
                          <a:ext cx="2047988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</w:rPr>
                              <w:t>INSTITUTO SUPERIOR “ZARELA MOYANO DE TOLEDO”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  <w:lang w:val="es-ES"/>
                              </w:rPr>
                              <w:t>Gral. Bustos 1336 –JESUS MARIA – CBA – 03525 442114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rFonts w:ascii="Tahoma" w:hAnsi="Tahoma" w:cs="Tahoma"/>
                                <w:b/>
                                <w:sz w:val="10"/>
                                <w:szCs w:val="8"/>
                              </w:rPr>
                              <w:t xml:space="preserve">E mail: </w:t>
                            </w:r>
                            <w:hyperlink r:id="rId2" w:history="1">
                              <w:r w:rsidRPr="00C8778F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0"/>
                                  <w:szCs w:val="8"/>
                                </w:rPr>
                                <w:t>zmdetoledo@yahoo.com.ar</w:t>
                              </w:r>
                            </w:hyperlink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" y="10462"/>
                          <a:ext cx="627369" cy="694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27213" y="112669"/>
                          <a:ext cx="3001880" cy="59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GOBIERNO DE </w:t>
                            </w:r>
                            <w:smartTag w:uri="urn:schemas-microsoft-com:office:smarttags" w:element="PersonName">
                              <w:smartTagPr>
                                <w:attr w:name="ProductID" w:val="LA PROVINCI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PROVINCIA"/>
                                </w:smartTagPr>
                                <w:r w:rsidRPr="00C8778F">
                                  <w:rPr>
                                    <w:rFonts w:ascii="Tahoma" w:eastAsia="Times New Roman" w:hAnsi="Tahoma" w:cs="Tahoma"/>
                                    <w:b/>
                                    <w:sz w:val="12"/>
                                    <w:szCs w:val="10"/>
                                    <w:lang w:val="es-ES" w:eastAsia="es-ES"/>
                                  </w:rPr>
                                  <w:t>LA PROVINCIA</w:t>
                                </w:r>
                              </w:smartTag>
                              <w:r w:rsidRPr="00C8778F">
                                <w:rPr>
                                  <w:rFonts w:ascii="Tahoma" w:eastAsia="Times New Roman" w:hAnsi="Tahoma" w:cs="Tahoma"/>
                                  <w:b/>
                                  <w:sz w:val="12"/>
                                  <w:szCs w:val="10"/>
                                  <w:lang w:val="es-ES" w:eastAsia="es-ES"/>
                                </w:rPr>
                                <w:t xml:space="preserve"> DE</w:t>
                              </w:r>
                            </w:smartTag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 CORDOBA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MINISTERIO DE EDUCACIÓN 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SECRETARIA DE EDUCACIÓN</w:t>
                            </w:r>
                          </w:p>
                          <w:p w:rsidR="00C8778F" w:rsidRDefault="00C8778F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DIRECCIÓN GENERAL DE EDUCACIÓN SUPERIOR</w:t>
                            </w:r>
                          </w:p>
                          <w:p w:rsidR="00746695" w:rsidRPr="00C8778F" w:rsidRDefault="00746695" w:rsidP="00746695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DIRECCIÓN GENERAL DE EDUCACIÓN </w:t>
                            </w:r>
                            <w:r w:rsidRPr="00C81376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eastAsia="es-ES"/>
                              </w:rPr>
                              <w:t>TÉCNICA Y FORMACIÓN PROFESIONAL</w:t>
                            </w:r>
                          </w:p>
                          <w:p w:rsidR="00746695" w:rsidRPr="00C8778F" w:rsidRDefault="00746695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margin-left:-35.4pt;margin-top:-33.3pt;width:534.55pt;height:75.7pt;z-index:251659264" coordorigin=",-873" coordsize="59528,1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6966;top:-873;width:6653;height: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JL/CAAAA2gAAAA8AAABkcnMvZG93bnJldi54bWxET0trwkAQvhf8D8sIvZS6acEiqZugQqEH&#10;D2oL0tuQnTxqdjbsbpPor3cFoafh43vOMh9NK3pyvrGs4GWWgCAurG64UvD99fG8AOEDssbWMik4&#10;k4c8mzwsMdV24D31h1CJGMI+RQV1CF0qpS9qMuhntiOOXGmdwRChq6R2OMRw08rXJHmTBhuODTV2&#10;tKmpOB3+jIKyXG+fLk0158vRnXa/q7ku7Y9Sj9Nx9Q4i0Bj+xXf3p47z4fbK7cr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4yS/wgAAANoAAAAPAAAAAAAAAAAAAAAAAJ8C&#10;AABkcnMvZG93bnJldi54bWxQSwUGAAAAAAQABAD3AAAAjgMAAAAA&#10;">
                <v:imagedata r:id="rId4" o:title="" gain="69719f" blacklevel="196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39048;top:5385;width:2048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</w:rPr>
                        <w:t>INSTITUTO SUPERIOR “ZARELA MOYANO DE TOLEDO”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  <w:lang w:val="es-ES"/>
                        </w:rPr>
                        <w:t>Gral. Bustos 1336 –JESUS MARIA – CBA – 03525 442114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rFonts w:ascii="Tahoma" w:hAnsi="Tahoma" w:cs="Tahoma"/>
                          <w:b/>
                          <w:sz w:val="10"/>
                          <w:szCs w:val="8"/>
                        </w:rPr>
                        <w:t xml:space="preserve">E mail: </w:t>
                      </w:r>
                      <w:hyperlink r:id="rId5" w:history="1">
                        <w:r w:rsidRPr="00C8778F">
                          <w:rPr>
                            <w:rStyle w:val="Hipervnculo"/>
                            <w:rFonts w:ascii="Tahoma" w:hAnsi="Tahoma" w:cs="Tahoma"/>
                            <w:b/>
                            <w:sz w:val="10"/>
                            <w:szCs w:val="8"/>
                          </w:rPr>
                          <w:t>zmdetoledo@yahoo.com.ar</w:t>
                        </w:r>
                      </w:hyperlink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  <v:shape id="Imagen 6" o:spid="_x0000_s1029" type="#_x0000_t75" style="position:absolute;top:104;width:6273;height: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ZFHBAAAA2gAAAA8AAABkcnMvZG93bnJldi54bWxEj99qwjAUxu8F3yEcYXeaasGNrqmoIGyw&#10;C6d7gENy1habk9rEtnv7RRC8/Pj+/PjyzWgb0VPna8cKlosEBLF2puZSwc/5MH8D4QOywcYxKfgj&#10;D5tiOskxM27gb+pPoRRxhH2GCqoQ2kxKryuy6BeuJY7er+sshii7UpoOhzhuG7lKkrW0WHMkVNjS&#10;viJ9Od1shFyN6fnrNb19rpKj0+lOX+Wo1Mts3L6DCDSGZ/jR/jAK1nC/Em+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9ZFHBAAAA2gAAAA8AAAAAAAAAAAAAAAAAnwIA&#10;AGRycy9kb3ducmV2LnhtbFBLBQYAAAAABAAEAPcAAACNAwAAAAA=&#10;">
                <v:imagedata r:id="rId6" o:title=""/>
                <v:path arrowok="t"/>
              </v:shape>
              <v:shape id="Cuadro de texto 2" o:spid="_x0000_s1030" type="#_x0000_t202" style="position:absolute;left:6272;top:1126;width:30018;height:5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GOBIERNO DE </w:t>
                      </w:r>
                      <w:smartTag w:uri="urn:schemas-microsoft-com:office:smarttags" w:element="PersonName">
                        <w:smartTagPr>
                          <w:attr w:name="ProductID" w:val="LA PROVINCIA DE"/>
                        </w:smartTagPr>
                        <w:smartTag w:uri="urn:schemas-microsoft-com:office:smarttags" w:element="PersonName">
                          <w:smartTagPr>
                            <w:attr w:name="ProductID" w:val="LA PROVINCIA"/>
                          </w:smartTagPr>
                          <w:r w:rsidRPr="00C8778F">
                            <w:rPr>
                              <w:rFonts w:ascii="Tahoma" w:eastAsia="Times New Roman" w:hAnsi="Tahoma" w:cs="Tahoma"/>
                              <w:b/>
                              <w:sz w:val="12"/>
                              <w:szCs w:val="10"/>
                              <w:lang w:val="es-ES" w:eastAsia="es-ES"/>
                            </w:rPr>
                            <w:t>LA PROVINCIA</w:t>
                          </w:r>
                        </w:smartTag>
                        <w:r w:rsidRPr="00C8778F">
                          <w:rPr>
                            <w:rFonts w:ascii="Tahoma" w:eastAsia="Times New Roman" w:hAnsi="Tahoma" w:cs="Tahoma"/>
                            <w:b/>
                            <w:sz w:val="12"/>
                            <w:szCs w:val="10"/>
                            <w:lang w:val="es-ES" w:eastAsia="es-ES"/>
                          </w:rPr>
                          <w:t xml:space="preserve"> DE</w:t>
                        </w:r>
                      </w:smartTag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 CORDOBA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MINISTERIO DE EDUCACIÓN 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SECRETARIA DE EDUCACIÓN</w:t>
                      </w:r>
                    </w:p>
                    <w:p w:rsidR="00C8778F" w:rsidRDefault="00C8778F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DIRECCIÓN GENERAL DE EDUCACIÓN SUPERIOR</w:t>
                      </w:r>
                    </w:p>
                    <w:p w:rsidR="00746695" w:rsidRPr="00C8778F" w:rsidRDefault="00746695" w:rsidP="00746695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DIRECCIÓN GENERAL DE EDUCACIÓN </w:t>
                      </w:r>
                      <w:r w:rsidRPr="00C81376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eastAsia="es-ES"/>
                        </w:rPr>
                        <w:t>TÉCNICA Y FORMACIÓN PROFESIONAL</w:t>
                      </w:r>
                    </w:p>
                    <w:p w:rsidR="00746695" w:rsidRPr="00C8778F" w:rsidRDefault="00746695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8778F" w:rsidRDefault="00C8778F" w:rsidP="00C8778F">
    <w:pPr>
      <w:pStyle w:val="Encabezado"/>
      <w:ind w:left="-567"/>
      <w:jc w:val="right"/>
    </w:pPr>
  </w:p>
  <w:p w:rsidR="00C8778F" w:rsidRDefault="00C8778F" w:rsidP="00C8778F">
    <w:pPr>
      <w:pStyle w:val="Encabezado"/>
      <w:jc w:val="right"/>
    </w:pPr>
  </w:p>
  <w:p w:rsidR="000F1DFE" w:rsidRPr="000F1DFE" w:rsidRDefault="000F1DFE" w:rsidP="00C8778F">
    <w:pPr>
      <w:pStyle w:val="Encabezado"/>
      <w:jc w:val="right"/>
      <w:rPr>
        <w:rFonts w:ascii="Arabic Typesetting" w:hAnsi="Arabic Typesetting" w:cs="Arabic Typesetting"/>
        <w:i/>
        <w:sz w:val="14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-612833</wp:posOffset>
              </wp:positionH>
              <wp:positionV relativeFrom="paragraph">
                <wp:posOffset>133928</wp:posOffset>
              </wp:positionV>
              <wp:extent cx="6612082" cy="577"/>
              <wp:effectExtent l="0" t="0" r="3683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2082" cy="57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25pt,10.55pt" to="47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" strokecolor="black [3200]" strokeweight=".5pt">
              <v:stroke joinstyle="miter"/>
            </v:line>
          </w:pict>
        </mc:Fallback>
      </mc:AlternateContent>
    </w:r>
  </w:p>
  <w:p w:rsidR="000F1DFE" w:rsidRDefault="000F1DFE" w:rsidP="000F1DFE">
    <w:pPr>
      <w:pStyle w:val="Encabezado"/>
      <w:tabs>
        <w:tab w:val="clear" w:pos="8838"/>
      </w:tabs>
      <w:ind w:right="-518"/>
      <w:jc w:val="right"/>
      <w:rPr>
        <w:rFonts w:ascii="Arabic Typesetting" w:hAnsi="Arabic Typesetting" w:cs="Arabic Typesetting"/>
        <w:i/>
        <w:sz w:val="14"/>
        <w:szCs w:val="16"/>
      </w:rPr>
    </w:pPr>
  </w:p>
  <w:p w:rsidR="00C8778F" w:rsidRDefault="00C8778F" w:rsidP="000F1DFE">
    <w:pPr>
      <w:pStyle w:val="Encabezado"/>
      <w:tabs>
        <w:tab w:val="clear" w:pos="8838"/>
      </w:tabs>
      <w:ind w:right="-518"/>
      <w:jc w:val="right"/>
    </w:pPr>
    <w:r w:rsidRPr="000F1DFE">
      <w:rPr>
        <w:rFonts w:ascii="Arabic Typesetting" w:hAnsi="Arabic Typesetting" w:cs="Arabic Typesetting"/>
        <w:i/>
        <w:sz w:val="14"/>
        <w:szCs w:val="16"/>
      </w:rPr>
      <w:t>-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>202</w:t>
    </w:r>
    <w:r w:rsidR="001113E5">
      <w:rPr>
        <w:rFonts w:ascii="Arabic Typesetting" w:hAnsi="Arabic Typesetting" w:cs="Arabic Typesetting"/>
        <w:i/>
        <w:sz w:val="14"/>
        <w:szCs w:val="16"/>
      </w:rPr>
      <w:t>1- AÑO DEL BICENTENARIO DE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 xml:space="preserve"> LA </w:t>
    </w:r>
    <w:r w:rsidR="001113E5">
      <w:rPr>
        <w:rFonts w:ascii="Arabic Typesetting" w:hAnsi="Arabic Typesetting" w:cs="Arabic Typesetting"/>
        <w:i/>
        <w:sz w:val="14"/>
        <w:szCs w:val="16"/>
      </w:rPr>
      <w:t>CONSTITUCIÓN DE CÓRDOBA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7D6"/>
    <w:rsid w:val="0003611B"/>
    <w:rsid w:val="00076BAF"/>
    <w:rsid w:val="000F1DFE"/>
    <w:rsid w:val="001113E5"/>
    <w:rsid w:val="002D4E5A"/>
    <w:rsid w:val="004C1446"/>
    <w:rsid w:val="00531D85"/>
    <w:rsid w:val="0062046D"/>
    <w:rsid w:val="006C1BDB"/>
    <w:rsid w:val="007408D7"/>
    <w:rsid w:val="00746695"/>
    <w:rsid w:val="007B4C33"/>
    <w:rsid w:val="008057D6"/>
    <w:rsid w:val="00A367DB"/>
    <w:rsid w:val="00AB493A"/>
    <w:rsid w:val="00C8778F"/>
    <w:rsid w:val="00C93CEA"/>
    <w:rsid w:val="00D00609"/>
    <w:rsid w:val="00D247DC"/>
    <w:rsid w:val="00D55192"/>
    <w:rsid w:val="00EB112C"/>
    <w:rsid w:val="00EB42EB"/>
    <w:rsid w:val="00EF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7D6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2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B42E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7D6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2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B42E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zmdetoledo@yahoo.com.a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mailto:zmdetoledo@yahoo.com.ar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esktop\MEMBRETE%20OFICIAL%20ZARELA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OFICIAL ZARELA 2021</Template>
  <TotalTime>7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2021-05-03T13:05:00Z</dcterms:created>
  <dcterms:modified xsi:type="dcterms:W3CDTF">2021-05-03T13:12:00Z</dcterms:modified>
</cp:coreProperties>
</file>